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E13318">
            <w:pPr>
              <w:spacing w:before="240"/>
            </w:pPr>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7A5D1A" w:rsidP="00994526">
                <w:pPr>
                  <w:pStyle w:val="Undertitel"/>
                </w:pPr>
                <w:r>
                  <w:t>Børnehuset Snerlen         Helsingør kommune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7A5D1A" w:rsidP="007A5D1A">
                <w:pPr>
                  <w:pStyle w:val="Undertitel"/>
                  <w:spacing w:after="284"/>
                </w:pPr>
                <w:r>
                  <w:t>2020 - 2022</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2C0616" w:rsidRDefault="002C0616" w:rsidP="00924C1F">
                            <w:pPr>
                              <w:jc w:val="center"/>
                            </w:pPr>
                            <w:r>
                              <w:rPr>
                                <w:noProof/>
                                <w:lang w:eastAsia="da-DK"/>
                              </w:rPr>
                              <w:drawing>
                                <wp:inline distT="0" distB="0" distL="0" distR="0" wp14:anchorId="3A29E462" wp14:editId="742B4696">
                                  <wp:extent cx="5608800" cy="46800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08800" cy="46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2C0616" w:rsidRDefault="002C0616" w:rsidP="00924C1F">
                      <w:pPr>
                        <w:jc w:val="center"/>
                      </w:pPr>
                      <w:r>
                        <w:rPr>
                          <w:noProof/>
                          <w:lang w:eastAsia="da-DK"/>
                        </w:rPr>
                        <w:drawing>
                          <wp:inline distT="0" distB="0" distL="0" distR="0" wp14:anchorId="3A29E462" wp14:editId="742B4696">
                            <wp:extent cx="5608800" cy="46800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608800" cy="4680000"/>
                                    </a:xfrm>
                                    <a:prstGeom prst="rect">
                                      <a:avLst/>
                                    </a:prstGeom>
                                  </pic:spPr>
                                </pic:pic>
                              </a:graphicData>
                            </a:graphic>
                          </wp:inline>
                        </w:drawing>
                      </w:r>
                    </w:p>
                  </w:txbxContent>
                </v:textbox>
                <w10:wrap anchorx="page" anchory="page"/>
              </v:shape>
            </w:pict>
          </mc:Fallback>
        </mc:AlternateContent>
      </w:r>
    </w:p>
    <w:p w:rsidR="00247A1D" w:rsidRDefault="00247A1D" w:rsidP="00247A1D">
      <w:pPr>
        <w:jc w:val="center"/>
      </w:pPr>
    </w:p>
    <w:p w:rsidR="00247A1D" w:rsidRDefault="00247A1D" w:rsidP="00C96934"/>
    <w:p w:rsidR="00C96934" w:rsidRDefault="00CA0368" w:rsidP="00C96934">
      <w:r>
        <w:rPr>
          <w:noProof/>
          <w:lang w:eastAsia="da-DK"/>
        </w:rPr>
        <mc:AlternateContent>
          <mc:Choice Requires="wps">
            <w:drawing>
              <wp:anchor distT="0" distB="0" distL="114300" distR="114300" simplePos="0" relativeHeight="251659264" behindDoc="0" locked="0" layoutInCell="1" allowOverlap="1">
                <wp:simplePos x="0" y="0"/>
                <wp:positionH relativeFrom="margin">
                  <wp:posOffset>-100965</wp:posOffset>
                </wp:positionH>
                <wp:positionV relativeFrom="paragraph">
                  <wp:posOffset>4857750</wp:posOffset>
                </wp:positionV>
                <wp:extent cx="4391660" cy="1657350"/>
                <wp:effectExtent l="38100" t="38100" r="46990" b="38100"/>
                <wp:wrapThrough wrapText="bothSides">
                  <wp:wrapPolygon edited="0">
                    <wp:start x="-187" y="-497"/>
                    <wp:lineTo x="-187" y="21848"/>
                    <wp:lineTo x="21737" y="21848"/>
                    <wp:lineTo x="21737" y="-497"/>
                    <wp:lineTo x="-187" y="-497"/>
                  </wp:wrapPolygon>
                </wp:wrapThrough>
                <wp:docPr id="8" name="Text Box 8"/>
                <wp:cNvGraphicFramePr/>
                <a:graphic xmlns:a="http://schemas.openxmlformats.org/drawingml/2006/main">
                  <a:graphicData uri="http://schemas.microsoft.com/office/word/2010/wordprocessingShape">
                    <wps:wsp>
                      <wps:cNvSpPr txBox="1"/>
                      <wps:spPr>
                        <a:xfrm>
                          <a:off x="0" y="0"/>
                          <a:ext cx="4391660" cy="1657350"/>
                        </a:xfrm>
                        <a:prstGeom prst="rect">
                          <a:avLst/>
                        </a:prstGeom>
                        <a:ln w="76200">
                          <a:solidFill>
                            <a:srgbClr val="0070C0"/>
                          </a:solidFill>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2C0616" w:rsidRDefault="002C0616" w:rsidP="00507E9F">
                            <w:pPr>
                              <w:suppressAutoHyphens/>
                              <w:spacing w:line="240" w:lineRule="exact"/>
                              <w:rPr>
                                <w:color w:val="0077B3" w:themeColor="accent1"/>
                              </w:rPr>
                            </w:pPr>
                            <w:r w:rsidRPr="002C0616">
                              <w:rPr>
                                <w:b/>
                                <w:color w:val="0077B3" w:themeColor="accent1"/>
                              </w:rPr>
                              <w:t>Børnehuset Snerlen -</w:t>
                            </w:r>
                            <w:r>
                              <w:rPr>
                                <w:color w:val="0077B3" w:themeColor="accent1"/>
                              </w:rPr>
                              <w:t xml:space="preserve">  </w:t>
                            </w:r>
                            <w:r w:rsidRPr="002C0616">
                              <w:rPr>
                                <w:b/>
                                <w:color w:val="0077B3" w:themeColor="accent1"/>
                              </w:rPr>
                              <w:t>Alverdens virkeligheder</w:t>
                            </w:r>
                            <w:r>
                              <w:rPr>
                                <w:color w:val="0077B3" w:themeColor="accent1"/>
                              </w:rPr>
                              <w:t>.</w:t>
                            </w:r>
                          </w:p>
                          <w:p w:rsidR="002C0616" w:rsidRDefault="002C0616" w:rsidP="00507E9F">
                            <w:pPr>
                              <w:suppressAutoHyphens/>
                              <w:spacing w:line="240" w:lineRule="exact"/>
                              <w:rPr>
                                <w:color w:val="0077B3" w:themeColor="accent1"/>
                              </w:rPr>
                            </w:pPr>
                            <w:r>
                              <w:rPr>
                                <w:color w:val="0077B3" w:themeColor="accent1"/>
                              </w:rPr>
                              <w:t xml:space="preserve">Vi har skønne børn som er noget særligt og unikt, hver for sig. </w:t>
                            </w:r>
                          </w:p>
                          <w:p w:rsidR="002C0616" w:rsidRDefault="002C0616" w:rsidP="00507E9F">
                            <w:pPr>
                              <w:suppressAutoHyphens/>
                              <w:spacing w:line="240" w:lineRule="exact"/>
                              <w:rPr>
                                <w:color w:val="0077B3" w:themeColor="accent1"/>
                              </w:rPr>
                            </w:pPr>
                            <w:r>
                              <w:rPr>
                                <w:color w:val="0077B3" w:themeColor="accent1"/>
                              </w:rPr>
                              <w:t xml:space="preserve">Børn skal have lov til, at være dem de er. </w:t>
                            </w:r>
                          </w:p>
                          <w:p w:rsidR="002C0616" w:rsidRDefault="002C0616" w:rsidP="00507E9F">
                            <w:pPr>
                              <w:suppressAutoHyphens/>
                              <w:spacing w:line="240" w:lineRule="exact"/>
                              <w:rPr>
                                <w:color w:val="0077B3" w:themeColor="accent1"/>
                              </w:rPr>
                            </w:pPr>
                            <w:r>
                              <w:rPr>
                                <w:color w:val="0077B3" w:themeColor="accent1"/>
                              </w:rPr>
                              <w:t>Børn har hver især styrkesider, som skal leves ud og børn har styrkesider, som skal understøttes af deres ”voksne” i dagligdagen. Uanset, hvem man er, så skal der være plads til alverdens virkeligheder.</w:t>
                            </w:r>
                          </w:p>
                          <w:p w:rsidR="002C0616" w:rsidRDefault="002C0616" w:rsidP="00507E9F">
                            <w:pPr>
                              <w:suppressAutoHyphens/>
                              <w:spacing w:line="240" w:lineRule="exact"/>
                              <w:rPr>
                                <w:color w:val="0077B3" w:themeColor="accent1"/>
                              </w:rPr>
                            </w:pPr>
                            <w:r>
                              <w:rPr>
                                <w:color w:val="0077B3" w:themeColor="accent1"/>
                              </w:rPr>
                              <w:t>Hilsen Snerle folket.</w:t>
                            </w:r>
                          </w:p>
                          <w:p w:rsidR="002C0616" w:rsidRPr="003D4CFD" w:rsidRDefault="002C0616" w:rsidP="00507E9F">
                            <w:pPr>
                              <w:suppressAutoHyphens/>
                              <w:spacing w:line="240" w:lineRule="exact"/>
                              <w:rPr>
                                <w:color w:val="0077B3" w:themeColor="accent1"/>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7.95pt;margin-top:382.5pt;width:345.8pt;height:1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" fillcolor="white [3201]" strokecolor="#0070c0" strokeweight="6pt">
                <v:textbox inset="5mm,5mm,5mm,5mm">
                  <w:txbxContent>
                    <w:p w:rsidR="002C0616" w:rsidRDefault="002C0616" w:rsidP="00507E9F">
                      <w:pPr>
                        <w:suppressAutoHyphens/>
                        <w:spacing w:line="240" w:lineRule="exact"/>
                        <w:rPr>
                          <w:color w:val="0077B3" w:themeColor="accent1"/>
                        </w:rPr>
                      </w:pPr>
                      <w:r w:rsidRPr="002C0616">
                        <w:rPr>
                          <w:b/>
                          <w:color w:val="0077B3" w:themeColor="accent1"/>
                        </w:rPr>
                        <w:t>Børnehuset Snerlen -</w:t>
                      </w:r>
                      <w:r>
                        <w:rPr>
                          <w:color w:val="0077B3" w:themeColor="accent1"/>
                        </w:rPr>
                        <w:t xml:space="preserve">  </w:t>
                      </w:r>
                      <w:r w:rsidRPr="002C0616">
                        <w:rPr>
                          <w:b/>
                          <w:color w:val="0077B3" w:themeColor="accent1"/>
                        </w:rPr>
                        <w:t>Alverdens virkeligheder</w:t>
                      </w:r>
                      <w:r>
                        <w:rPr>
                          <w:color w:val="0077B3" w:themeColor="accent1"/>
                        </w:rPr>
                        <w:t>.</w:t>
                      </w:r>
                    </w:p>
                    <w:p w:rsidR="002C0616" w:rsidRDefault="002C0616" w:rsidP="00507E9F">
                      <w:pPr>
                        <w:suppressAutoHyphens/>
                        <w:spacing w:line="240" w:lineRule="exact"/>
                        <w:rPr>
                          <w:color w:val="0077B3" w:themeColor="accent1"/>
                        </w:rPr>
                      </w:pPr>
                      <w:r>
                        <w:rPr>
                          <w:color w:val="0077B3" w:themeColor="accent1"/>
                        </w:rPr>
                        <w:t xml:space="preserve">Vi har skønne børn som er noget særligt og unikt, hver for sig. </w:t>
                      </w:r>
                    </w:p>
                    <w:p w:rsidR="002C0616" w:rsidRDefault="002C0616" w:rsidP="00507E9F">
                      <w:pPr>
                        <w:suppressAutoHyphens/>
                        <w:spacing w:line="240" w:lineRule="exact"/>
                        <w:rPr>
                          <w:color w:val="0077B3" w:themeColor="accent1"/>
                        </w:rPr>
                      </w:pPr>
                      <w:r>
                        <w:rPr>
                          <w:color w:val="0077B3" w:themeColor="accent1"/>
                        </w:rPr>
                        <w:t xml:space="preserve">Børn skal have lov til, at være dem de er. </w:t>
                      </w:r>
                    </w:p>
                    <w:p w:rsidR="002C0616" w:rsidRDefault="002C0616" w:rsidP="00507E9F">
                      <w:pPr>
                        <w:suppressAutoHyphens/>
                        <w:spacing w:line="240" w:lineRule="exact"/>
                        <w:rPr>
                          <w:color w:val="0077B3" w:themeColor="accent1"/>
                        </w:rPr>
                      </w:pPr>
                      <w:r>
                        <w:rPr>
                          <w:color w:val="0077B3" w:themeColor="accent1"/>
                        </w:rPr>
                        <w:t>Børn har hver især styrkesider, som skal leves ud og børn har styrkesider, som skal understøttes af deres ”voksne” i dagligdagen. Uanset, hvem man er, så skal der være plads til alverdens virkeligheder.</w:t>
                      </w:r>
                    </w:p>
                    <w:p w:rsidR="002C0616" w:rsidRDefault="002C0616" w:rsidP="00507E9F">
                      <w:pPr>
                        <w:suppressAutoHyphens/>
                        <w:spacing w:line="240" w:lineRule="exact"/>
                        <w:rPr>
                          <w:color w:val="0077B3" w:themeColor="accent1"/>
                        </w:rPr>
                      </w:pPr>
                      <w:r>
                        <w:rPr>
                          <w:color w:val="0077B3" w:themeColor="accent1"/>
                        </w:rPr>
                        <w:t>Hilsen Snerle folket.</w:t>
                      </w:r>
                    </w:p>
                    <w:p w:rsidR="002C0616" w:rsidRPr="003D4CFD" w:rsidRDefault="002C0616" w:rsidP="00507E9F">
                      <w:pPr>
                        <w:suppressAutoHyphens/>
                        <w:spacing w:line="240" w:lineRule="exact"/>
                        <w:rPr>
                          <w:color w:val="0077B3" w:themeColor="accent1"/>
                        </w:rPr>
                      </w:pPr>
                    </w:p>
                  </w:txbxContent>
                </v:textbox>
                <w10:wrap type="through" anchorx="margin"/>
              </v:shape>
            </w:pict>
          </mc:Fallback>
        </mc:AlternateContent>
      </w:r>
      <w:r w:rsidR="00F7419F">
        <w:rPr>
          <w:noProof/>
          <w:lang w:eastAsia="da-DK"/>
        </w:rPr>
        <mc:AlternateContent>
          <mc:Choice Requires="wps">
            <w:drawing>
              <wp:anchor distT="0" distB="0" distL="114300" distR="114300" simplePos="0" relativeHeight="251663360" behindDoc="0" locked="0" layoutInCell="1" allowOverlap="1">
                <wp:simplePos x="0" y="0"/>
                <wp:positionH relativeFrom="column">
                  <wp:posOffset>4625423</wp:posOffset>
                </wp:positionH>
                <wp:positionV relativeFrom="paragraph">
                  <wp:posOffset>5754784</wp:posOffset>
                </wp:positionV>
                <wp:extent cx="1948069" cy="683812"/>
                <wp:effectExtent l="0" t="0" r="14605" b="21590"/>
                <wp:wrapNone/>
                <wp:docPr id="30" name="Tekstfelt 30"/>
                <wp:cNvGraphicFramePr/>
                <a:graphic xmlns:a="http://schemas.openxmlformats.org/drawingml/2006/main">
                  <a:graphicData uri="http://schemas.microsoft.com/office/word/2010/wordprocessingShape">
                    <wps:wsp>
                      <wps:cNvSpPr txBox="1"/>
                      <wps:spPr>
                        <a:xfrm>
                          <a:off x="0" y="0"/>
                          <a:ext cx="1948069" cy="683812"/>
                        </a:xfrm>
                        <a:prstGeom prst="rect">
                          <a:avLst/>
                        </a:prstGeom>
                        <a:solidFill>
                          <a:schemeClr val="accent3"/>
                        </a:solidFill>
                        <a:ln/>
                      </wps:spPr>
                      <wps:style>
                        <a:lnRef idx="2">
                          <a:schemeClr val="accent3"/>
                        </a:lnRef>
                        <a:fillRef idx="1">
                          <a:schemeClr val="lt1"/>
                        </a:fillRef>
                        <a:effectRef idx="0">
                          <a:schemeClr val="accent3"/>
                        </a:effectRef>
                        <a:fontRef idx="minor">
                          <a:schemeClr val="dk1"/>
                        </a:fontRef>
                      </wps:style>
                      <wps:txbx>
                        <w:txbxContent>
                          <w:p w:rsidR="002C0616" w:rsidRDefault="002C0616">
                            <w:r w:rsidRPr="00E20700">
                              <w:rPr>
                                <w:noProof/>
                                <w:lang w:eastAsia="da-DK"/>
                              </w:rPr>
                              <w:drawing>
                                <wp:inline distT="0" distB="0" distL="0" distR="0">
                                  <wp:extent cx="1772920" cy="48514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920" cy="485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0" o:spid="_x0000_s1028" type="#_x0000_t202" style="position:absolute;margin-left:364.2pt;margin-top:453.15pt;width:153.4pt;height: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" fillcolor="#c4e3f8 [3206]" strokecolor="#c4e3f8 [3206]" strokeweight="2pt">
                <v:textbox>
                  <w:txbxContent>
                    <w:p w:rsidR="002C0616" w:rsidRDefault="002C0616">
                      <w:r w:rsidRPr="00E20700">
                        <w:rPr>
                          <w:noProof/>
                          <w:lang w:eastAsia="da-DK"/>
                        </w:rPr>
                        <w:drawing>
                          <wp:inline distT="0" distB="0" distL="0" distR="0">
                            <wp:extent cx="1772920" cy="48514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920" cy="485140"/>
                                    </a:xfrm>
                                    <a:prstGeom prst="rect">
                                      <a:avLst/>
                                    </a:prstGeom>
                                    <a:noFill/>
                                    <a:ln>
                                      <a:noFill/>
                                    </a:ln>
                                  </pic:spPr>
                                </pic:pic>
                              </a:graphicData>
                            </a:graphic>
                          </wp:inline>
                        </w:drawing>
                      </w:r>
                    </w:p>
                  </w:txbxContent>
                </v:textbox>
              </v:shape>
            </w:pict>
          </mc:Fallback>
        </mc:AlternateContent>
      </w:r>
    </w:p>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014733">
        <w:trPr>
          <w:cantSplit/>
          <w:trHeight w:hRule="exact" w:val="1276"/>
        </w:trPr>
        <w:tc>
          <w:tcPr>
            <w:tcW w:w="9628" w:type="dxa"/>
          </w:tcPr>
          <w:p w:rsidR="0036270F" w:rsidRPr="00014733" w:rsidRDefault="0036270F" w:rsidP="00014733">
            <w:pPr>
              <w:pStyle w:val="Overskrift1"/>
              <w:spacing w:before="0"/>
            </w:pPr>
            <w:r>
              <w:t>Ramme for udarbejdelse</w:t>
            </w:r>
            <w:r w:rsidR="00B65F98">
              <w:t xml:space="preserve"> </w:t>
            </w:r>
            <w:r>
              <w:t>af den pædagogiske læreplan</w:t>
            </w:r>
            <w:r w:rsidR="00AD6CD6">
              <w:t xml:space="preserve"> </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7"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8943"/>
      </w:tblGrid>
      <w:tr w:rsidR="0070357C" w:rsidTr="000248EF">
        <w:trPr>
          <w:cantSplit/>
          <w:trHeight w:hRule="exact" w:val="1227"/>
        </w:trPr>
        <w:tc>
          <w:tcPr>
            <w:tcW w:w="8943" w:type="dxa"/>
          </w:tcPr>
          <w:p w:rsidR="0070357C" w:rsidRDefault="0070357C" w:rsidP="006F1048">
            <w:pPr>
              <w:pStyle w:val="Overskrift1"/>
              <w:pageBreakBefore/>
            </w:pPr>
            <w:r>
              <w:lastRenderedPageBreak/>
              <w:t>Hvem er vi</w:t>
            </w:r>
            <w:r w:rsidR="005252DB">
              <w:t>?</w:t>
            </w:r>
          </w:p>
          <w:p w:rsidR="007405DC" w:rsidRP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Default="007405DC" w:rsidP="007405DC"/>
          <w:p w:rsidR="007405DC" w:rsidRPr="007405DC" w:rsidRDefault="007405DC" w:rsidP="007405DC"/>
        </w:tc>
      </w:tr>
      <w:tr w:rsidR="00364E96" w:rsidTr="000248EF">
        <w:trPr>
          <w:cantSplit/>
          <w:trHeight w:hRule="exact" w:val="196"/>
        </w:trPr>
        <w:tc>
          <w:tcPr>
            <w:tcW w:w="8943" w:type="dxa"/>
            <w:tcMar>
              <w:top w:w="0" w:type="dxa"/>
              <w:bottom w:w="0" w:type="dxa"/>
            </w:tcMar>
          </w:tcPr>
          <w:p w:rsidR="00364E96" w:rsidRDefault="00364E96" w:rsidP="00364E96"/>
        </w:tc>
      </w:tr>
    </w:tbl>
    <w:p w:rsidR="00863FFC" w:rsidRDefault="00315354" w:rsidP="00315354">
      <w:pPr>
        <w:pStyle w:val="Tekst3"/>
      </w:pPr>
      <w:r>
        <w:t>Skrevet af</w:t>
      </w:r>
      <w:r w:rsidR="00863FFC">
        <w:t xml:space="preserve"> og sammenfattet</w:t>
      </w:r>
      <w:r>
        <w:t>; Leder Pernille Roe</w:t>
      </w:r>
      <w:r w:rsidR="00863FFC">
        <w:t xml:space="preserve">. </w:t>
      </w:r>
    </w:p>
    <w:p w:rsidR="00863FFC" w:rsidRDefault="00863FFC" w:rsidP="00315354">
      <w:pPr>
        <w:pStyle w:val="Tekst3"/>
      </w:pPr>
      <w:r>
        <w:t>Pædagogerne har hver især bidraget med, at skri</w:t>
      </w:r>
      <w:r w:rsidR="002C0616">
        <w:t>ve om et tema i læreplanen og</w:t>
      </w:r>
      <w:r>
        <w:t xml:space="preserve"> har skrevet</w:t>
      </w:r>
      <w:r w:rsidR="002C0616">
        <w:t xml:space="preserve"> en praksis fortælling</w:t>
      </w:r>
      <w:r>
        <w:t xml:space="preserve"> til hvert tema. Vigtigt for mig</w:t>
      </w:r>
      <w:r w:rsidR="00B21102">
        <w:t>, som leder</w:t>
      </w:r>
      <w:r w:rsidR="002C0616">
        <w:t xml:space="preserve"> er</w:t>
      </w:r>
      <w:r w:rsidR="00B21102">
        <w:t>,</w:t>
      </w:r>
      <w:r w:rsidR="002C0616">
        <w:t xml:space="preserve"> at alle har sat et</w:t>
      </w:r>
      <w:r>
        <w:t xml:space="preserve"> fingeraftryk på planen. Hvert tema vil opleves som skrevet forskelligt, fordi hver enkel har forskellige skrive stile. Vi har dog</w:t>
      </w:r>
      <w:r w:rsidR="00B21102">
        <w:t xml:space="preserve"> drøftet og</w:t>
      </w:r>
      <w:r>
        <w:t xml:space="preserve"> redigeret sammen.</w:t>
      </w:r>
    </w:p>
    <w:p w:rsidR="00863FFC" w:rsidRDefault="007405DC" w:rsidP="00364E96">
      <w:pPr>
        <w:pStyle w:val="Tekst3"/>
      </w:pPr>
      <w:r>
        <w:t>Børnehuset Snerle</w:t>
      </w:r>
      <w:r w:rsidR="006E47F1">
        <w:t>n</w:t>
      </w:r>
      <w:r w:rsidR="00CD63BC">
        <w:t>,</w:t>
      </w:r>
      <w:r w:rsidR="00315354">
        <w:t xml:space="preserve"> </w:t>
      </w:r>
      <w:r>
        <w:t>Horsensvej 8, 3000 Helsingør</w:t>
      </w:r>
      <w:r w:rsidR="00315354">
        <w:t xml:space="preserve">. </w:t>
      </w:r>
    </w:p>
    <w:p w:rsidR="00E775F3" w:rsidRDefault="00315354" w:rsidP="00364E96">
      <w:pPr>
        <w:pStyle w:val="Tekst3"/>
      </w:pPr>
      <w:r>
        <w:t>Alle dagtilbud</w:t>
      </w:r>
      <w:r w:rsidR="00E775F3">
        <w:t xml:space="preserve"> i Helsingør er delt</w:t>
      </w:r>
      <w:r>
        <w:t xml:space="preserve"> i 5 forskellige distrikter og</w:t>
      </w:r>
      <w:r w:rsidR="00E775F3">
        <w:t xml:space="preserve"> i hvert distrikt er der 5-6 ledere som alle deltagerer i</w:t>
      </w:r>
      <w:r>
        <w:t xml:space="preserve"> forpligtende netværksledelse.</w:t>
      </w:r>
    </w:p>
    <w:p w:rsidR="00E775F3" w:rsidRDefault="00315354" w:rsidP="00364E96">
      <w:pPr>
        <w:pStyle w:val="Tekst3"/>
      </w:pPr>
      <w:r>
        <w:t>Netværkenes dagtilbudsleder hedder Niels Brockenhuus</w:t>
      </w:r>
      <w:r w:rsidR="00E775F3">
        <w:t>, DS</w:t>
      </w:r>
      <w:r w:rsidR="00CD63BC">
        <w:t>FI</w:t>
      </w:r>
    </w:p>
    <w:p w:rsidR="006F70BC" w:rsidRDefault="00315354" w:rsidP="00364E96">
      <w:pPr>
        <w:pStyle w:val="Tekst3"/>
      </w:pPr>
      <w:r>
        <w:t>I Netværket tages der b</w:t>
      </w:r>
      <w:r w:rsidR="009471CD">
        <w:t>l</w:t>
      </w:r>
      <w:r w:rsidR="000706E9">
        <w:t>.</w:t>
      </w:r>
      <w:r w:rsidR="009471CD">
        <w:t xml:space="preserve">a. </w:t>
      </w:r>
      <w:r>
        <w:t>beslutninger, laves hørringer, sparring, informationsforum osv</w:t>
      </w:r>
      <w:r w:rsidR="000706E9">
        <w:t>.</w:t>
      </w:r>
    </w:p>
    <w:p w:rsidR="00863FFC" w:rsidRDefault="00E775F3" w:rsidP="00315354">
      <w:pPr>
        <w:pStyle w:val="Tekst3"/>
      </w:pPr>
      <w:r>
        <w:t>Børnehuset Snerlen er hjemboende</w:t>
      </w:r>
      <w:r w:rsidR="00315354">
        <w:t xml:space="preserve"> i distrikt Snekker</w:t>
      </w:r>
      <w:r>
        <w:t>sten, her er vi seks ledere, som hver især, arbejder ude på seks forskellige dagtilbud/børnehuse.</w:t>
      </w:r>
    </w:p>
    <w:p w:rsidR="00E65BBD" w:rsidRDefault="00E65BBD" w:rsidP="00315354">
      <w:pPr>
        <w:pStyle w:val="Tekst3"/>
      </w:pPr>
      <w:r>
        <w:t>_____________________________________________________________________________________</w:t>
      </w:r>
    </w:p>
    <w:p w:rsidR="000706E9" w:rsidRPr="008576A6" w:rsidRDefault="007405DC" w:rsidP="000248EF">
      <w:pPr>
        <w:pStyle w:val="Tekst3"/>
        <w:rPr>
          <w:b/>
          <w:color w:val="0070C0"/>
          <w:sz w:val="24"/>
          <w:szCs w:val="24"/>
        </w:rPr>
      </w:pPr>
      <w:r w:rsidRPr="008576A6">
        <w:rPr>
          <w:b/>
          <w:color w:val="0070C0"/>
          <w:sz w:val="24"/>
          <w:szCs w:val="24"/>
        </w:rPr>
        <w:t xml:space="preserve">Velkommen til læsning og viden om </w:t>
      </w:r>
      <w:r w:rsidR="00E775F3" w:rsidRPr="008576A6">
        <w:rPr>
          <w:b/>
          <w:color w:val="0070C0"/>
          <w:sz w:val="24"/>
          <w:szCs w:val="24"/>
        </w:rPr>
        <w:t xml:space="preserve">børnehuset Snerlen. </w:t>
      </w:r>
    </w:p>
    <w:p w:rsidR="000706E9" w:rsidRDefault="007405DC" w:rsidP="000248EF">
      <w:pPr>
        <w:pStyle w:val="Tekst3"/>
      </w:pPr>
      <w:r>
        <w:t>Snerlen er en integreret dagtilbud med 72 pladser fordelt mellem 32 vuggestue børn og 40 børnehavebørn. I perioder kan vi se lidt anderledes ud på antal børn i de to afdelinger</w:t>
      </w:r>
      <w:r w:rsidR="00E775F3">
        <w:t>,</w:t>
      </w:r>
      <w:r>
        <w:t xml:space="preserve"> fordi antallet afhænger af indmeldt</w:t>
      </w:r>
      <w:r w:rsidR="000706E9">
        <w:t>e familier på givne</w:t>
      </w:r>
      <w:r>
        <w:t xml:space="preserve"> tidspunkter.</w:t>
      </w:r>
      <w:r w:rsidR="007A5D1A">
        <w:t xml:space="preserve"> </w:t>
      </w:r>
    </w:p>
    <w:p w:rsidR="009471CD" w:rsidRDefault="00E775F3" w:rsidP="000248EF">
      <w:pPr>
        <w:pStyle w:val="Tekst3"/>
      </w:pPr>
      <w:r>
        <w:t>Børnegruppens sammensætning</w:t>
      </w:r>
      <w:r w:rsidR="00D2584F">
        <w:t xml:space="preserve">: Vi har alders inddelte grupper fra 0-3 år og fra 3-6 </w:t>
      </w:r>
      <w:r w:rsidR="00441F7F">
        <w:t>år.</w:t>
      </w:r>
      <w:r>
        <w:t xml:space="preserve"> </w:t>
      </w:r>
      <w:r w:rsidR="009471CD">
        <w:t>Når vi stueplacerer nye børn, så ligger vi på parameter som, a</w:t>
      </w:r>
      <w:r w:rsidR="000706E9">
        <w:t>ntal</w:t>
      </w:r>
      <w:r>
        <w:t xml:space="preserve"> børn</w:t>
      </w:r>
      <w:r w:rsidR="009471CD">
        <w:t xml:space="preserve"> i gruppen</w:t>
      </w:r>
      <w:r>
        <w:t>, så der er bedst mulige</w:t>
      </w:r>
      <w:r w:rsidR="009471CD">
        <w:t xml:space="preserve"> harmoni mellem piger og drenge, samt sprog</w:t>
      </w:r>
      <w:r w:rsidR="000706E9">
        <w:t>lige</w:t>
      </w:r>
      <w:r w:rsidR="009471CD">
        <w:t xml:space="preserve"> kompetencer, alder osv.</w:t>
      </w:r>
    </w:p>
    <w:p w:rsidR="000248EF" w:rsidRDefault="00614684" w:rsidP="000248EF">
      <w:pPr>
        <w:pStyle w:val="Tekst3"/>
      </w:pPr>
      <w:r>
        <w:t>Børnene er tilknyttet</w:t>
      </w:r>
      <w:r w:rsidR="00E16087">
        <w:t xml:space="preserve"> faste</w:t>
      </w:r>
      <w:r>
        <w:t xml:space="preserve"> stuer</w:t>
      </w:r>
      <w:r w:rsidR="00E16087">
        <w:t>. Vi inddeler børnene i grupper på tværs af stuer, det kan være alderssvarende, legerelationer, interesser mm. Mens der har været restriktioner, grundet corona-virus, har vi været stueopdelte næsten hele dagen.</w:t>
      </w:r>
    </w:p>
    <w:p w:rsidR="00DB2E96" w:rsidRDefault="00DB2E96" w:rsidP="00DB2E96">
      <w:pPr>
        <w:pStyle w:val="Tekst3"/>
      </w:pPr>
      <w:r>
        <w:t xml:space="preserve">Vi er pt. </w:t>
      </w:r>
      <w:r w:rsidR="005B7A4B">
        <w:t>19</w:t>
      </w:r>
      <w:r w:rsidR="000706E9">
        <w:t xml:space="preserve"> medarbejdere fordelt mellem 9</w:t>
      </w:r>
      <w:r w:rsidR="009471CD">
        <w:t xml:space="preserve"> pædago</w:t>
      </w:r>
      <w:r w:rsidR="000706E9">
        <w:t>ger</w:t>
      </w:r>
      <w:r w:rsidR="009471CD">
        <w:t>, 7</w:t>
      </w:r>
      <w:r w:rsidR="00E16087">
        <w:t xml:space="preserve"> medhjælpere, to køkken</w:t>
      </w:r>
      <w:r>
        <w:t>personale</w:t>
      </w:r>
      <w:r w:rsidR="00E16087">
        <w:t>r</w:t>
      </w:r>
      <w:r>
        <w:t xml:space="preserve"> og 1 regnskabsdame. Kompetencemæssigt så har vi medarbejder</w:t>
      </w:r>
      <w:r w:rsidR="00E16087">
        <w:t>e</w:t>
      </w:r>
      <w:r>
        <w:t xml:space="preserve"> med mange år</w:t>
      </w:r>
      <w:r w:rsidR="00614684">
        <w:t>s erf</w:t>
      </w:r>
      <w:r w:rsidR="009471CD">
        <w:t xml:space="preserve">aring og div. Uddannelser, </w:t>
      </w:r>
      <w:r w:rsidR="00614684">
        <w:t>ny udd</w:t>
      </w:r>
      <w:r w:rsidR="005B7A4B">
        <w:t>annet medarbejdere og ufaglærte og en vikar stab til dækning af ferie, kursus, møder og anden type af fravær.</w:t>
      </w:r>
    </w:p>
    <w:p w:rsidR="007405DC" w:rsidRDefault="007A5D1A" w:rsidP="00364E96">
      <w:pPr>
        <w:pStyle w:val="Tekst3"/>
      </w:pPr>
      <w:r>
        <w:t>Vi har tre legepladser som</w:t>
      </w:r>
      <w:r w:rsidR="000248EF">
        <w:t xml:space="preserve"> benyttes dagligt og vi </w:t>
      </w:r>
      <w:r>
        <w:t>har gode muligheder for, at gå t</w:t>
      </w:r>
      <w:r w:rsidR="00614684">
        <w:t>il grønne parker</w:t>
      </w:r>
      <w:r>
        <w:t>, strand</w:t>
      </w:r>
      <w:r w:rsidR="00614684">
        <w:t>e</w:t>
      </w:r>
      <w:r>
        <w:t xml:space="preserve"> og </w:t>
      </w:r>
      <w:r w:rsidR="00614684">
        <w:t>byen Helsingør. Vi tager bussen</w:t>
      </w:r>
      <w:r>
        <w:t xml:space="preserve"> til byen</w:t>
      </w:r>
      <w:r w:rsidR="007D2278">
        <w:t xml:space="preserve"> </w:t>
      </w:r>
      <w:r w:rsidR="009317BF">
        <w:t>(ca. 5-8 min. m</w:t>
      </w:r>
      <w:r w:rsidR="00614684">
        <w:t>ed bus</w:t>
      </w:r>
      <w:r>
        <w:t>)</w:t>
      </w:r>
      <w:r w:rsidR="006F70BC">
        <w:t xml:space="preserve"> </w:t>
      </w:r>
      <w:r>
        <w:t>Vi bor I et område præget af</w:t>
      </w:r>
      <w:r w:rsidR="00614684">
        <w:t>,</w:t>
      </w:r>
      <w:r w:rsidR="007D480F">
        <w:t xml:space="preserve"> parcelhuse</w:t>
      </w:r>
      <w:r>
        <w:t xml:space="preserve"> og Snerlehøj som er </w:t>
      </w:r>
      <w:r w:rsidR="00E16087">
        <w:t>et lejlighedskompleks</w:t>
      </w:r>
      <w:r>
        <w:t xml:space="preserve"> med købelejligheder. </w:t>
      </w:r>
      <w:r w:rsidR="007D480F">
        <w:t>Vuggestue</w:t>
      </w:r>
      <w:r w:rsidR="00E05C39">
        <w:t xml:space="preserve">n og børnehavens </w:t>
      </w:r>
      <w:r w:rsidR="000248EF">
        <w:t xml:space="preserve">læringsmiljø afspejler vores </w:t>
      </w:r>
      <w:r w:rsidR="00E05C39">
        <w:t>forskellige fysiske rammer</w:t>
      </w:r>
      <w:r w:rsidR="000248EF">
        <w:t xml:space="preserve"> og muligheder.</w:t>
      </w:r>
    </w:p>
    <w:p w:rsidR="00CD1E72" w:rsidRDefault="00CD1E72" w:rsidP="00364E96">
      <w:pPr>
        <w:pStyle w:val="Tekst3"/>
      </w:pPr>
      <w:r>
        <w:t>Huset</w:t>
      </w:r>
      <w:r w:rsidR="00614684">
        <w:t xml:space="preserve"> fysiske organisering; </w:t>
      </w:r>
      <w:r>
        <w:t>tre vuggestuer og to børnehavestuer, et stort fællesrum</w:t>
      </w:r>
      <w:r w:rsidR="00E16087">
        <w:t xml:space="preserve"> og en nogle</w:t>
      </w:r>
      <w:r w:rsidR="006F70BC">
        <w:t xml:space="preserve"> små legeru</w:t>
      </w:r>
      <w:r w:rsidR="009471CD">
        <w:t>m tilknyttet stuerne.</w:t>
      </w:r>
      <w:r w:rsidR="006718DD">
        <w:t xml:space="preserve"> </w:t>
      </w:r>
      <w:r w:rsidR="00614684">
        <w:t>To køkkener, et</w:t>
      </w:r>
      <w:r w:rsidR="006F70BC">
        <w:t xml:space="preserve"> hvor børnene kan arbejde og et industrikøkken.</w:t>
      </w:r>
    </w:p>
    <w:p w:rsidR="00E05C39" w:rsidRDefault="00E05C39" w:rsidP="00E05C39">
      <w:pPr>
        <w:pStyle w:val="Tekst3"/>
      </w:pPr>
      <w:r>
        <w:t xml:space="preserve">I Snekkersten distriktet har vi en kommunal skole tilknyttet. Skolen har tre matrikler, </w:t>
      </w:r>
      <w:r w:rsidR="00E16087">
        <w:t>to skoler med indskoling og mellemtrin</w:t>
      </w:r>
      <w:r>
        <w:t xml:space="preserve"> og </w:t>
      </w:r>
      <w:r w:rsidR="00E16087">
        <w:t>en skole med udskoling</w:t>
      </w:r>
      <w:r>
        <w:t>. D</w:t>
      </w:r>
      <w:r w:rsidR="00E16087">
        <w:t>er er ligeledes en SFO på 2 af skolerne</w:t>
      </w:r>
      <w:r>
        <w:t>. Vi har i området</w:t>
      </w:r>
      <w:r w:rsidR="009471CD">
        <w:t>,</w:t>
      </w:r>
      <w:r>
        <w:t xml:space="preserve"> et godt foreningsliv med bl</w:t>
      </w:r>
      <w:r w:rsidR="00E16087">
        <w:t>.</w:t>
      </w:r>
      <w:r>
        <w:t>a. børnegymnastik</w:t>
      </w:r>
      <w:r w:rsidR="00614684">
        <w:t xml:space="preserve"> hold fra 2 års alder</w:t>
      </w:r>
      <w:r>
        <w:t>, svømning og spejder.</w:t>
      </w:r>
    </w:p>
    <w:p w:rsidR="00B21102" w:rsidRDefault="00B21102" w:rsidP="00E05C39">
      <w:pPr>
        <w:pStyle w:val="Tekst3"/>
        <w:rPr>
          <w:u w:val="single"/>
        </w:rPr>
      </w:pPr>
    </w:p>
    <w:p w:rsidR="000D51A2" w:rsidRPr="008576A6" w:rsidRDefault="00614684" w:rsidP="00E05C39">
      <w:pPr>
        <w:pStyle w:val="Tekst3"/>
        <w:rPr>
          <w:b/>
          <w:color w:val="0070C0"/>
          <w:sz w:val="24"/>
          <w:szCs w:val="24"/>
        </w:rPr>
      </w:pPr>
      <w:r w:rsidRPr="008576A6">
        <w:rPr>
          <w:b/>
          <w:color w:val="0070C0"/>
          <w:sz w:val="24"/>
          <w:szCs w:val="24"/>
        </w:rPr>
        <w:lastRenderedPageBreak/>
        <w:t>Børnehuset vision</w:t>
      </w:r>
      <w:r w:rsidR="00703C65" w:rsidRPr="008576A6">
        <w:rPr>
          <w:b/>
          <w:color w:val="0070C0"/>
          <w:sz w:val="24"/>
          <w:szCs w:val="24"/>
        </w:rPr>
        <w:t>:</w:t>
      </w:r>
    </w:p>
    <w:p w:rsidR="00D2584F" w:rsidRDefault="00614684" w:rsidP="00E05C39">
      <w:pPr>
        <w:pStyle w:val="Tekst3"/>
      </w:pPr>
      <w:r>
        <w:t>Der er plads til alle børn.</w:t>
      </w:r>
      <w:r w:rsidR="000D51A2">
        <w:t xml:space="preserve"> Børn skal have lov til, at ”være hvem man er</w:t>
      </w:r>
      <w:r w:rsidR="00703C65">
        <w:t>,</w:t>
      </w:r>
      <w:r w:rsidR="000D51A2">
        <w:t>” børnene lære</w:t>
      </w:r>
      <w:r w:rsidR="007D480F">
        <w:t>r</w:t>
      </w:r>
      <w:r w:rsidR="000D51A2">
        <w:t xml:space="preserve"> om f</w:t>
      </w:r>
      <w:r w:rsidR="00703C65">
        <w:t>orskellighed og mangfoldighed, samt</w:t>
      </w:r>
      <w:r w:rsidR="000D51A2">
        <w:t xml:space="preserve"> læringen om</w:t>
      </w:r>
      <w:r w:rsidR="006718DD">
        <w:t>,</w:t>
      </w:r>
      <w:r w:rsidR="000D51A2">
        <w:t xml:space="preserve"> at begå sig i fælleskaber, store som små. </w:t>
      </w:r>
    </w:p>
    <w:p w:rsidR="00614684" w:rsidRDefault="00703C65" w:rsidP="00E05C39">
      <w:pPr>
        <w:pStyle w:val="Tekst3"/>
      </w:pPr>
      <w:r>
        <w:t xml:space="preserve">Børnene skal udvikle </w:t>
      </w:r>
      <w:r w:rsidR="00D2584F">
        <w:t>sig, til nogle sunde og glad børn som over tide</w:t>
      </w:r>
      <w:r w:rsidR="00CF09ED">
        <w:t>n i børnehuset får erfaringer om sig selv og sin</w:t>
      </w:r>
      <w:r w:rsidR="006718DD">
        <w:t xml:space="preserve"> egen</w:t>
      </w:r>
      <w:r w:rsidR="00CF09ED">
        <w:t xml:space="preserve"> kunnen</w:t>
      </w:r>
      <w:r w:rsidR="006718DD">
        <w:t xml:space="preserve"> og selvstændighed</w:t>
      </w:r>
      <w:r w:rsidR="00CF09ED">
        <w:t xml:space="preserve">. Dette skal være platformen til, </w:t>
      </w:r>
      <w:r w:rsidR="006718DD">
        <w:t xml:space="preserve">at børnene </w:t>
      </w:r>
      <w:r w:rsidR="00CF09ED">
        <w:t>på be</w:t>
      </w:r>
      <w:r w:rsidR="006718DD">
        <w:t xml:space="preserve">dste vis og </w:t>
      </w:r>
      <w:r w:rsidR="00863FFC">
        <w:t>evne, kan</w:t>
      </w:r>
      <w:r w:rsidR="00CF09ED">
        <w:t xml:space="preserve"> rumme og håndterer overgangen fra dagtilbud</w:t>
      </w:r>
      <w:r w:rsidR="00AB011B">
        <w:t>det</w:t>
      </w:r>
      <w:r w:rsidR="00CF09ED">
        <w:t xml:space="preserve"> til</w:t>
      </w:r>
      <w:r w:rsidR="006718DD">
        <w:t xml:space="preserve"> et godt</w:t>
      </w:r>
      <w:r w:rsidR="00CF09ED">
        <w:t xml:space="preserve"> SFO og skoleliv.</w:t>
      </w:r>
    </w:p>
    <w:p w:rsidR="005E7B4E" w:rsidRDefault="005E7B4E" w:rsidP="00364E96">
      <w:pPr>
        <w:pStyle w:val="Tekst3"/>
      </w:pPr>
    </w:p>
    <w:p w:rsidR="005E7B4E" w:rsidRPr="005E7B4E" w:rsidRDefault="005E7B4E" w:rsidP="00364E96">
      <w:pPr>
        <w:pStyle w:val="Tekst3"/>
        <w:rPr>
          <w:color w:val="FF0000"/>
        </w:rPr>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lastRenderedPageBreak/>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CD4684" w:rsidRDefault="009A74B6" w:rsidP="000D51A2">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tc>
      </w:tr>
    </w:tbl>
    <w:p w:rsidR="00B02D50" w:rsidRDefault="00B02D50">
      <w:pPr>
        <w:spacing w:line="240" w:lineRule="auto"/>
      </w:pP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AD6CD6">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AD6CD6">
        <w:trPr>
          <w:cantSplit/>
        </w:trPr>
        <w:tc>
          <w:tcPr>
            <w:tcW w:w="9638" w:type="dxa"/>
            <w:gridSpan w:val="2"/>
          </w:tcPr>
          <w:p w:rsidR="00401B93" w:rsidRPr="00401B93" w:rsidRDefault="00401B93" w:rsidP="009317BF">
            <w:pPr>
              <w:pStyle w:val="Tekst2"/>
              <w:suppressAutoHyphens/>
            </w:pPr>
            <w:r>
              <w:t xml:space="preserve">De øvrige elementer i det pædagogiske grundlag skal ifølge loven fremgå særskilt af den pædagogiske læreplan. Disse elementer forholder I jer til lidt senere. </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rsidR="00AE3EED" w:rsidRPr="00423FD4" w:rsidRDefault="005E7B4E" w:rsidP="005E7B4E">
            <w:pPr>
              <w:pStyle w:val="Tekst3"/>
            </w:pPr>
            <w:r w:rsidRPr="00423FD4">
              <w:t xml:space="preserve">Børn lærer, trives og udvikler sig i gode dagtilbud, hvor der er høj kvalitet i det pædagogiske arbejde. Den viden bruger vi aktivt når vi i Helsingør Kommune vurderer og udvikler den pædagogiske praksis i vores dagtilbud. Derfor har vi en fælles definition af, hvad kvalitet i dagtilbud er. Vi definerer pædagogisk kvalitet som fire samlede forhold: Livsduelighed, nærværende samspil, børnefælleskaber samt forældresamarbejde. Børnesynet i Helsingør kommune tager udgangspunkt i FN’s børnekonvention, hvor der er fokus på barnets ret til leg, indflydelse og medbestemmelse. Derfor værner </w:t>
            </w:r>
            <w:r w:rsidR="00AE3EED" w:rsidRPr="00423FD4">
              <w:t>vi</w:t>
            </w:r>
            <w:r w:rsidRPr="00423FD4">
              <w:t xml:space="preserve"> i Helsingør kommune om børns ret til at være børn, til at være forskellige og </w:t>
            </w:r>
            <w:r w:rsidR="00204C14">
              <w:t>til at udvikle sig i forskellige tempi</w:t>
            </w:r>
            <w:r w:rsidRPr="00423FD4">
              <w:t xml:space="preserve">. </w:t>
            </w:r>
          </w:p>
          <w:p w:rsidR="00360EC6" w:rsidRPr="00423FD4" w:rsidRDefault="00360EC6" w:rsidP="005E7B4E">
            <w:pPr>
              <w:pStyle w:val="Tekst3"/>
            </w:pPr>
            <w:r w:rsidRPr="00423FD4">
              <w:t>Legen er central i børnenes hverdag. Legen er en lystbetone</w:t>
            </w:r>
            <w:r w:rsidR="00AE3EED" w:rsidRPr="00423FD4">
              <w:t>t aktivitet, hvor</w:t>
            </w:r>
            <w:r w:rsidRPr="00423FD4">
              <w:t xml:space="preserve"> børnene leger for at have det sjovt. </w:t>
            </w:r>
            <w:r w:rsidR="00AE3EED" w:rsidRPr="00423FD4">
              <w:t>Gennem legen kommer læring</w:t>
            </w:r>
            <w:r w:rsidRPr="00423FD4">
              <w:t xml:space="preserve">, og det er et vigtigt udgangspunkt for vores forståelse for børns læring. I Helsingør Kommune vægter vi læring gennem leg og ud fra barnets interesser. </w:t>
            </w:r>
          </w:p>
          <w:p w:rsidR="005E7B4E" w:rsidRDefault="00360EC6" w:rsidP="005E7B4E">
            <w:pPr>
              <w:pStyle w:val="Tekst3"/>
            </w:pPr>
            <w:r w:rsidRPr="00423FD4">
              <w:t>Vi har</w:t>
            </w:r>
            <w:r w:rsidR="005E7B4E" w:rsidRPr="00423FD4">
              <w:t xml:space="preserve"> fokus på</w:t>
            </w:r>
            <w:r w:rsidR="00E94EB9">
              <w:t>,</w:t>
            </w:r>
            <w:r w:rsidR="005E7B4E" w:rsidRPr="00423FD4">
              <w:t xml:space="preserve"> at drage omsorg for børnene og samtidig st</w:t>
            </w:r>
            <w:r w:rsidR="00E94EB9">
              <w:t xml:space="preserve">imulere og udfordre børnene for, </w:t>
            </w:r>
            <w:r w:rsidR="005E7B4E" w:rsidRPr="00423FD4">
              <w:t>at understøtte deres trivsel, læring og udvikling. Børn opfattes grundlæggende som kompetente og sel</w:t>
            </w:r>
            <w:r w:rsidRPr="00423FD4">
              <w:t xml:space="preserve">vstændige, samtidig med at de </w:t>
            </w:r>
            <w:r w:rsidR="005E7B4E" w:rsidRPr="00423FD4">
              <w:t xml:space="preserve">har brug for omsorg, udfordringer, positive forventninger og tillid fra voksne. </w:t>
            </w:r>
            <w:r w:rsidRPr="00423FD4">
              <w:t>Vi ser børnene</w:t>
            </w:r>
            <w:r w:rsidR="001826DE">
              <w:t xml:space="preserve"> som aktive medskabende</w:t>
            </w:r>
            <w:r w:rsidR="005E7B4E" w:rsidRPr="00423FD4">
              <w:t xml:space="preserve"> af egen læring og udvikling inden for </w:t>
            </w:r>
            <w:r w:rsidRPr="00423FD4">
              <w:t xml:space="preserve">de rammer, vi som </w:t>
            </w:r>
            <w:r w:rsidR="005E7B4E" w:rsidRPr="00423FD4">
              <w:t>voksne har defineret.</w:t>
            </w:r>
          </w:p>
          <w:p w:rsidR="00D724AD" w:rsidRDefault="00D724AD" w:rsidP="005E7B4E">
            <w:pPr>
              <w:pStyle w:val="Tekst3"/>
            </w:pPr>
            <w:r w:rsidRPr="00235153">
              <w:t xml:space="preserve">I arbejdet med at </w:t>
            </w:r>
            <w:r w:rsidR="00235153">
              <w:t xml:space="preserve">realisere </w:t>
            </w:r>
            <w:r w:rsidRPr="00235153">
              <w:t xml:space="preserve">den styrkede pædagogiske læreplan i praksis, har vi i Helsingør Kommune gennemført et kompetenceløft </w:t>
            </w:r>
            <w:r w:rsidR="00B5452E" w:rsidRPr="00235153">
              <w:t>for ledere og faglige fyrtårne. Gennem</w:t>
            </w:r>
            <w:r w:rsidR="00B5452E">
              <w:t xml:space="preserve"> kompetenceløftet er ledere og medarbejdere blevet styrket i at omsætte elementerne og den centrale forskning bag den styrkede pædagogiske læreplan til praksis. </w:t>
            </w:r>
          </w:p>
          <w:p w:rsidR="00863FFC" w:rsidRDefault="00863FFC" w:rsidP="005E7B4E">
            <w:pPr>
              <w:pStyle w:val="Tekst3"/>
              <w:rPr>
                <w:b/>
                <w:color w:val="1780C7" w:themeColor="accent3" w:themeShade="80"/>
              </w:rPr>
            </w:pPr>
          </w:p>
          <w:p w:rsidR="00151C70" w:rsidRDefault="00BF1090" w:rsidP="005E7B4E">
            <w:pPr>
              <w:pStyle w:val="Tekst3"/>
            </w:pPr>
            <w:r w:rsidRPr="006D29B3">
              <w:rPr>
                <w:b/>
                <w:color w:val="1780C7" w:themeColor="accent3" w:themeShade="80"/>
                <w:sz w:val="22"/>
                <w:szCs w:val="22"/>
              </w:rPr>
              <w:t>I børnehuset Snerlen:</w:t>
            </w:r>
            <w:r>
              <w:rPr>
                <w:b/>
                <w:color w:val="1780C7" w:themeColor="accent3" w:themeShade="80"/>
              </w:rPr>
              <w:t xml:space="preserve"> </w:t>
            </w:r>
            <w:r>
              <w:t xml:space="preserve">Vi </w:t>
            </w:r>
            <w:r w:rsidR="006D29B3">
              <w:t>dygtiggøre</w:t>
            </w:r>
            <w:r w:rsidR="00D3503C">
              <w:t xml:space="preserve"> os</w:t>
            </w:r>
            <w:r>
              <w:t xml:space="preserve"> løbende</w:t>
            </w:r>
            <w:r w:rsidR="00D3503C">
              <w:t xml:space="preserve"> I faglige problemstillinger</w:t>
            </w:r>
            <w:r>
              <w:t xml:space="preserve">. Vi deltager </w:t>
            </w:r>
            <w:r w:rsidR="00BD6B42">
              <w:t>i mulige og</w:t>
            </w:r>
            <w:r w:rsidR="00151C70">
              <w:t xml:space="preserve"> i</w:t>
            </w:r>
            <w:r w:rsidR="00BD6B42">
              <w:t xml:space="preserve"> relevant omfang, </w:t>
            </w:r>
            <w:r w:rsidR="00151C70">
              <w:t>i konferencer, kurser med faglige og retorisk</w:t>
            </w:r>
            <w:r>
              <w:t xml:space="preserve"> fundament, social forskning og samfundsmæssige paradigmer.</w:t>
            </w:r>
          </w:p>
          <w:p w:rsidR="00151C70" w:rsidRDefault="00BF1090" w:rsidP="005E7B4E">
            <w:pPr>
              <w:pStyle w:val="Tekst3"/>
            </w:pPr>
            <w:r>
              <w:t xml:space="preserve"> I kommunen har man politisk valgt </w:t>
            </w:r>
            <w:r w:rsidR="000F6015">
              <w:t xml:space="preserve">for år tilbage, </w:t>
            </w:r>
            <w:r>
              <w:t>at specialisere medarbejdere</w:t>
            </w:r>
            <w:r w:rsidR="000F6015">
              <w:t xml:space="preserve"> enkelvis</w:t>
            </w:r>
            <w:r w:rsidR="006C6A0A">
              <w:t xml:space="preserve">, i roller som </w:t>
            </w:r>
            <w:r w:rsidR="006D29B3">
              <w:t>f.eks.</w:t>
            </w:r>
            <w:r w:rsidR="006C6A0A">
              <w:t>: inklusions</w:t>
            </w:r>
            <w:r w:rsidR="000F6015">
              <w:t xml:space="preserve">medarbejder, bevægelse </w:t>
            </w:r>
            <w:r w:rsidR="00151C70">
              <w:t>ambassadører, DGI certificere</w:t>
            </w:r>
            <w:r w:rsidR="000F6015">
              <w:t xml:space="preserve"> dagtilbuddene, sprogvejledere, medarbejdere med eksamen i den nye</w:t>
            </w:r>
            <w:r w:rsidR="00151C70">
              <w:t xml:space="preserve"> styrkede læreplan, arbejdsmiljørepræsentanter. </w:t>
            </w:r>
          </w:p>
          <w:p w:rsidR="00BF1090" w:rsidRDefault="00151C70" w:rsidP="005E7B4E">
            <w:pPr>
              <w:pStyle w:val="Tekst3"/>
            </w:pPr>
            <w:r>
              <w:t xml:space="preserve">TRIO er </w:t>
            </w:r>
            <w:r w:rsidR="000F6015">
              <w:t xml:space="preserve">samarbejde mellem tillidsmand, arbejdsmiljø repræsentant og leder. Alle disse funktioner styrker helheden i samarbejdet og heri træffes beslutninger </w:t>
            </w:r>
            <w:r>
              <w:t>som vedrører børnenes dagligdag.</w:t>
            </w:r>
          </w:p>
          <w:p w:rsidR="00151C70" w:rsidRPr="00BF1090" w:rsidRDefault="00151C70" w:rsidP="005E7B4E">
            <w:pPr>
              <w:pStyle w:val="Tekst3"/>
            </w:pPr>
          </w:p>
          <w:p w:rsidR="008B43B5" w:rsidRPr="006D29B3" w:rsidRDefault="00122371" w:rsidP="00122371">
            <w:pPr>
              <w:pStyle w:val="Tekst3"/>
              <w:rPr>
                <w:b/>
                <w:color w:val="1780C7" w:themeColor="accent3" w:themeShade="80"/>
                <w:sz w:val="22"/>
                <w:szCs w:val="22"/>
              </w:rPr>
            </w:pPr>
            <w:r w:rsidRPr="006D29B3">
              <w:rPr>
                <w:b/>
                <w:color w:val="1780C7" w:themeColor="accent3" w:themeShade="80"/>
                <w:sz w:val="22"/>
                <w:szCs w:val="22"/>
              </w:rPr>
              <w:t>Børnesyn</w:t>
            </w:r>
            <w:r w:rsidR="000D51A2" w:rsidRPr="006D29B3">
              <w:rPr>
                <w:b/>
                <w:color w:val="1780C7" w:themeColor="accent3" w:themeShade="80"/>
                <w:sz w:val="22"/>
                <w:szCs w:val="22"/>
              </w:rPr>
              <w:t xml:space="preserve"> I Snerlen</w:t>
            </w:r>
            <w:r w:rsidRPr="006D29B3">
              <w:rPr>
                <w:b/>
                <w:color w:val="1780C7" w:themeColor="accent3" w:themeShade="80"/>
                <w:sz w:val="22"/>
                <w:szCs w:val="22"/>
              </w:rPr>
              <w:t>:</w:t>
            </w:r>
            <w:r w:rsidR="00014733" w:rsidRPr="006D29B3">
              <w:rPr>
                <w:b/>
                <w:color w:val="1780C7" w:themeColor="accent3" w:themeShade="80"/>
                <w:sz w:val="22"/>
                <w:szCs w:val="22"/>
              </w:rPr>
              <w:t xml:space="preserve"> Børn har ret til</w:t>
            </w:r>
            <w:r w:rsidR="00BD6B42" w:rsidRPr="006D29B3">
              <w:rPr>
                <w:b/>
                <w:color w:val="1780C7" w:themeColor="accent3" w:themeShade="80"/>
                <w:sz w:val="22"/>
                <w:szCs w:val="22"/>
              </w:rPr>
              <w:t>,</w:t>
            </w:r>
            <w:r w:rsidR="00014733" w:rsidRPr="006D29B3">
              <w:rPr>
                <w:b/>
                <w:color w:val="1780C7" w:themeColor="accent3" w:themeShade="80"/>
                <w:sz w:val="22"/>
                <w:szCs w:val="22"/>
              </w:rPr>
              <w:t xml:space="preserve"> at være børn.</w:t>
            </w:r>
            <w:r w:rsidR="008B43B5" w:rsidRPr="006D29B3">
              <w:rPr>
                <w:b/>
                <w:color w:val="1780C7" w:themeColor="accent3" w:themeShade="80"/>
                <w:sz w:val="22"/>
                <w:szCs w:val="22"/>
              </w:rPr>
              <w:t xml:space="preserve"> </w:t>
            </w:r>
          </w:p>
          <w:p w:rsidR="0049760F" w:rsidRPr="0097743E" w:rsidRDefault="0097743E" w:rsidP="002D0BAD">
            <w:pPr>
              <w:pStyle w:val="Default"/>
              <w:numPr>
                <w:ilvl w:val="0"/>
                <w:numId w:val="21"/>
              </w:numPr>
              <w:rPr>
                <w:sz w:val="20"/>
                <w:szCs w:val="20"/>
              </w:rPr>
            </w:pPr>
            <w:r w:rsidRPr="0097743E">
              <w:rPr>
                <w:sz w:val="20"/>
                <w:szCs w:val="20"/>
              </w:rPr>
              <w:t>Vi har respekt for barnets særlige måde</w:t>
            </w:r>
            <w:r w:rsidR="00BD6B42">
              <w:rPr>
                <w:sz w:val="20"/>
                <w:szCs w:val="20"/>
              </w:rPr>
              <w:t>,</w:t>
            </w:r>
            <w:r w:rsidRPr="0097743E">
              <w:rPr>
                <w:sz w:val="20"/>
                <w:szCs w:val="20"/>
              </w:rPr>
              <w:t xml:space="preserve"> at være barn p</w:t>
            </w:r>
            <w:r w:rsidR="00BD6B42">
              <w:rPr>
                <w:sz w:val="20"/>
                <w:szCs w:val="20"/>
              </w:rPr>
              <w:t>å</w:t>
            </w:r>
            <w:r w:rsidR="00151C70">
              <w:rPr>
                <w:sz w:val="20"/>
                <w:szCs w:val="20"/>
              </w:rPr>
              <w:t>.</w:t>
            </w:r>
          </w:p>
          <w:p w:rsidR="0049760F" w:rsidRPr="0097743E" w:rsidRDefault="0049760F" w:rsidP="002D0BAD">
            <w:pPr>
              <w:pStyle w:val="Default"/>
              <w:numPr>
                <w:ilvl w:val="0"/>
                <w:numId w:val="21"/>
              </w:numPr>
              <w:rPr>
                <w:sz w:val="20"/>
                <w:szCs w:val="20"/>
              </w:rPr>
            </w:pPr>
            <w:r w:rsidRPr="0097743E">
              <w:rPr>
                <w:sz w:val="20"/>
                <w:szCs w:val="20"/>
              </w:rPr>
              <w:t>Vi ser børnene som unikke, der hver har deres særlige forudsætninger</w:t>
            </w:r>
            <w:r w:rsidR="00151C70">
              <w:rPr>
                <w:sz w:val="20"/>
                <w:szCs w:val="20"/>
              </w:rPr>
              <w:t>.</w:t>
            </w:r>
            <w:r w:rsidRPr="0097743E">
              <w:rPr>
                <w:sz w:val="20"/>
                <w:szCs w:val="20"/>
              </w:rPr>
              <w:t xml:space="preserve"> </w:t>
            </w:r>
          </w:p>
          <w:p w:rsidR="0049760F" w:rsidRPr="0097743E" w:rsidRDefault="0049760F" w:rsidP="002D0BAD">
            <w:pPr>
              <w:pStyle w:val="Default"/>
              <w:numPr>
                <w:ilvl w:val="0"/>
                <w:numId w:val="21"/>
              </w:numPr>
              <w:rPr>
                <w:sz w:val="20"/>
                <w:szCs w:val="20"/>
              </w:rPr>
            </w:pPr>
            <w:r w:rsidRPr="0097743E">
              <w:rPr>
                <w:sz w:val="20"/>
                <w:szCs w:val="20"/>
              </w:rPr>
              <w:t>Vi tager afsæt i barnets behov og styrker</w:t>
            </w:r>
            <w:r w:rsidR="00151C70">
              <w:rPr>
                <w:sz w:val="20"/>
                <w:szCs w:val="20"/>
              </w:rPr>
              <w:t>.</w:t>
            </w:r>
            <w:r w:rsidRPr="0097743E">
              <w:rPr>
                <w:sz w:val="20"/>
                <w:szCs w:val="20"/>
              </w:rPr>
              <w:t xml:space="preserve"> </w:t>
            </w:r>
          </w:p>
          <w:p w:rsidR="0049760F" w:rsidRPr="0097743E" w:rsidRDefault="0049760F" w:rsidP="002D0BAD">
            <w:pPr>
              <w:pStyle w:val="Default"/>
              <w:numPr>
                <w:ilvl w:val="0"/>
                <w:numId w:val="21"/>
              </w:numPr>
              <w:rPr>
                <w:sz w:val="20"/>
                <w:szCs w:val="20"/>
              </w:rPr>
            </w:pPr>
            <w:r w:rsidRPr="0097743E">
              <w:rPr>
                <w:sz w:val="20"/>
                <w:szCs w:val="20"/>
              </w:rPr>
              <w:t>Vi værdsætter forskellighed</w:t>
            </w:r>
            <w:r w:rsidR="00151C70">
              <w:rPr>
                <w:sz w:val="20"/>
                <w:szCs w:val="20"/>
              </w:rPr>
              <w:t>.</w:t>
            </w:r>
            <w:r w:rsidRPr="0097743E">
              <w:rPr>
                <w:sz w:val="20"/>
                <w:szCs w:val="20"/>
              </w:rPr>
              <w:t xml:space="preserve"> </w:t>
            </w:r>
          </w:p>
          <w:p w:rsidR="0049760F" w:rsidRPr="0097743E" w:rsidRDefault="0049760F" w:rsidP="002D0BAD">
            <w:pPr>
              <w:pStyle w:val="Default"/>
              <w:numPr>
                <w:ilvl w:val="0"/>
                <w:numId w:val="21"/>
              </w:numPr>
              <w:rPr>
                <w:sz w:val="20"/>
                <w:szCs w:val="20"/>
              </w:rPr>
            </w:pPr>
            <w:r w:rsidRPr="0097743E">
              <w:rPr>
                <w:sz w:val="20"/>
                <w:szCs w:val="20"/>
              </w:rPr>
              <w:t>Et barns adfærd</w:t>
            </w:r>
            <w:r w:rsidR="00BD6B42">
              <w:rPr>
                <w:sz w:val="20"/>
                <w:szCs w:val="20"/>
              </w:rPr>
              <w:t>,</w:t>
            </w:r>
            <w:r w:rsidRPr="0097743E">
              <w:rPr>
                <w:sz w:val="20"/>
                <w:szCs w:val="20"/>
              </w:rPr>
              <w:t xml:space="preserve"> er altid et svar på noget, der foregår omkring barnet</w:t>
            </w:r>
            <w:r w:rsidR="00151C70">
              <w:rPr>
                <w:sz w:val="20"/>
                <w:szCs w:val="20"/>
              </w:rPr>
              <w:t>.</w:t>
            </w:r>
            <w:r w:rsidRPr="0097743E">
              <w:rPr>
                <w:sz w:val="20"/>
                <w:szCs w:val="20"/>
              </w:rPr>
              <w:t xml:space="preserve"> </w:t>
            </w:r>
          </w:p>
          <w:p w:rsidR="0049760F" w:rsidRPr="0097743E" w:rsidRDefault="0049760F" w:rsidP="002D0BAD">
            <w:pPr>
              <w:pStyle w:val="Default"/>
              <w:numPr>
                <w:ilvl w:val="0"/>
                <w:numId w:val="21"/>
              </w:numPr>
              <w:rPr>
                <w:sz w:val="20"/>
                <w:szCs w:val="20"/>
              </w:rPr>
            </w:pPr>
            <w:r w:rsidRPr="0097743E">
              <w:rPr>
                <w:sz w:val="20"/>
                <w:szCs w:val="20"/>
              </w:rPr>
              <w:t>Vi tager afsæt i det enkelte barns måde</w:t>
            </w:r>
            <w:r w:rsidR="00BD6B42">
              <w:rPr>
                <w:sz w:val="20"/>
                <w:szCs w:val="20"/>
              </w:rPr>
              <w:t>,</w:t>
            </w:r>
            <w:r w:rsidRPr="0097743E">
              <w:rPr>
                <w:sz w:val="20"/>
                <w:szCs w:val="20"/>
              </w:rPr>
              <w:t xml:space="preserve"> at tænke, opleve, føle og handle på</w:t>
            </w:r>
            <w:r w:rsidR="00151C70">
              <w:rPr>
                <w:sz w:val="20"/>
                <w:szCs w:val="20"/>
              </w:rPr>
              <w:t>.</w:t>
            </w:r>
            <w:r w:rsidRPr="0097743E">
              <w:rPr>
                <w:sz w:val="20"/>
                <w:szCs w:val="20"/>
              </w:rPr>
              <w:t xml:space="preserve"> </w:t>
            </w:r>
          </w:p>
          <w:p w:rsidR="0049760F" w:rsidRPr="0097743E" w:rsidRDefault="0049760F" w:rsidP="0097743E">
            <w:pPr>
              <w:pStyle w:val="Default"/>
              <w:ind w:left="720"/>
              <w:rPr>
                <w:sz w:val="20"/>
                <w:szCs w:val="20"/>
              </w:rPr>
            </w:pPr>
          </w:p>
          <w:p w:rsidR="0049760F" w:rsidRPr="0049760F" w:rsidRDefault="0049760F" w:rsidP="0097743E">
            <w:pPr>
              <w:pStyle w:val="Default"/>
              <w:rPr>
                <w:rFonts w:ascii="Arial Narrow" w:hAnsi="Arial Narrow"/>
                <w:sz w:val="20"/>
                <w:szCs w:val="20"/>
              </w:rPr>
            </w:pPr>
          </w:p>
          <w:p w:rsidR="0049760F" w:rsidRPr="0049760F" w:rsidRDefault="0049760F" w:rsidP="0049760F">
            <w:pPr>
              <w:pStyle w:val="Default"/>
              <w:rPr>
                <w:rFonts w:ascii="Arial Narrow" w:hAnsi="Arial Narrow"/>
                <w:sz w:val="20"/>
                <w:szCs w:val="20"/>
              </w:rPr>
            </w:pPr>
          </w:p>
          <w:p w:rsidR="00B22DD9" w:rsidRDefault="00122371" w:rsidP="00122371">
            <w:pPr>
              <w:pStyle w:val="Tekst3"/>
            </w:pPr>
            <w:r>
              <w:t>V</w:t>
            </w:r>
            <w:r w:rsidR="001826DE">
              <w:t xml:space="preserve">i </w:t>
            </w:r>
            <w:r>
              <w:t>har fokus på</w:t>
            </w:r>
            <w:r w:rsidR="001826DE">
              <w:t>,</w:t>
            </w:r>
            <w:r>
              <w:t xml:space="preserve"> at skabe tryghed og nærvær for børnene.</w:t>
            </w:r>
          </w:p>
          <w:p w:rsidR="00B22DD9" w:rsidRDefault="00B22DD9" w:rsidP="00122371">
            <w:pPr>
              <w:pStyle w:val="Tekst3"/>
            </w:pPr>
            <w:r>
              <w:t>Eks. Vi bruger meget tid sammen med børnene og tydeliggør, hvem er din nære voksne og hv</w:t>
            </w:r>
            <w:r w:rsidR="00151C70">
              <w:t>em går du på stue</w:t>
            </w:r>
            <w:r w:rsidR="000D51A2">
              <w:t xml:space="preserve"> med.  V</w:t>
            </w:r>
            <w:r>
              <w:t>iser og fortæller, at her i børnehuset</w:t>
            </w:r>
            <w:r w:rsidR="000D51A2">
              <w:t>,</w:t>
            </w:r>
            <w:r>
              <w:t xml:space="preserve"> skal der være plads til alle, både når det gælder samtaler, løse konflikter, lave sjov, lege, være glad, være ked af det osv</w:t>
            </w:r>
            <w:r w:rsidR="00151C70">
              <w:t>. i vores hverdagsfortællinger</w:t>
            </w:r>
            <w:r>
              <w:t xml:space="preserve"> fra voksen/barn/voksen/ til kammeraten osv.</w:t>
            </w:r>
          </w:p>
          <w:p w:rsidR="001826DE" w:rsidRPr="008B43B5" w:rsidRDefault="00122371" w:rsidP="00122371">
            <w:pPr>
              <w:pStyle w:val="Tekst3"/>
              <w:rPr>
                <w:b/>
                <w:color w:val="1780C7" w:themeColor="accent3" w:themeShade="80"/>
              </w:rPr>
            </w:pPr>
            <w:r>
              <w:t>Omsorgen</w:t>
            </w:r>
            <w:r w:rsidR="00BF1090">
              <w:t xml:space="preserve"> og anerkendelse</w:t>
            </w:r>
            <w:r>
              <w:t xml:space="preserve"> prioriteres</w:t>
            </w:r>
            <w:r w:rsidR="00BF1090">
              <w:t xml:space="preserve"> højt</w:t>
            </w:r>
            <w:r>
              <w:t xml:space="preserve"> i hverdagen</w:t>
            </w:r>
            <w:r w:rsidR="001826DE">
              <w:t>,</w:t>
            </w:r>
            <w:r>
              <w:t xml:space="preserve"> så børnene mærker de bliver </w:t>
            </w:r>
            <w:r w:rsidR="00014733">
              <w:t>værdsat og set. Vi er opmærksommere på</w:t>
            </w:r>
            <w:r w:rsidR="001826DE">
              <w:t>,</w:t>
            </w:r>
            <w:r w:rsidR="00014733">
              <w:t xml:space="preserve"> hvor barnet er følelsesmæssigt</w:t>
            </w:r>
            <w:r w:rsidR="00BF1090">
              <w:t xml:space="preserve"> og sprogligt</w:t>
            </w:r>
            <w:r w:rsidR="00014733">
              <w:t xml:space="preserve"> og tilpasser situationen</w:t>
            </w:r>
            <w:r w:rsidR="001826DE">
              <w:t>,</w:t>
            </w:r>
            <w:r w:rsidR="00D74D7E">
              <w:t xml:space="preserve"> så barnet an</w:t>
            </w:r>
            <w:r w:rsidR="00014733">
              <w:t>erkendes.</w:t>
            </w:r>
          </w:p>
          <w:p w:rsidR="001826DE" w:rsidRDefault="008B43B5" w:rsidP="001826DE">
            <w:pPr>
              <w:pStyle w:val="Default"/>
            </w:pPr>
            <w:r>
              <w:rPr>
                <w:sz w:val="20"/>
                <w:szCs w:val="20"/>
              </w:rPr>
              <w:t xml:space="preserve">Vi respekterer </w:t>
            </w:r>
            <w:r w:rsidR="001826DE">
              <w:rPr>
                <w:sz w:val="20"/>
                <w:szCs w:val="20"/>
              </w:rPr>
              <w:t>børns følelser eks. når barnet er</w:t>
            </w:r>
            <w:r w:rsidR="00D74D7E">
              <w:rPr>
                <w:sz w:val="20"/>
                <w:szCs w:val="20"/>
              </w:rPr>
              <w:t xml:space="preserve"> ked af det, vred eller glad, så </w:t>
            </w:r>
            <w:r w:rsidR="001826DE">
              <w:rPr>
                <w:sz w:val="20"/>
                <w:szCs w:val="20"/>
              </w:rPr>
              <w:t>hjælper vi barnet med, at sætte ord på følelsen - også selvom vi ikke altid ved, hvorfor barnet har det sådan.</w:t>
            </w:r>
          </w:p>
          <w:p w:rsidR="00B22DD9" w:rsidRDefault="00014733" w:rsidP="00122371">
            <w:pPr>
              <w:pStyle w:val="Tekst3"/>
            </w:pPr>
            <w:r>
              <w:t>Vi møder barnet der</w:t>
            </w:r>
            <w:r w:rsidR="001826DE">
              <w:t>,</w:t>
            </w:r>
            <w:r>
              <w:t xml:space="preserve"> hvor barnet </w:t>
            </w:r>
            <w:r w:rsidR="00BF1090">
              <w:t xml:space="preserve">er i sin udvikling og viser I handlingen at, </w:t>
            </w:r>
            <w:r w:rsidR="00BD6B42">
              <w:t xml:space="preserve">vi </w:t>
            </w:r>
            <w:r>
              <w:t xml:space="preserve">tror </w:t>
            </w:r>
            <w:r w:rsidR="00BF1090">
              <w:t>og lytter på barnet, samt understøtter situationen.</w:t>
            </w:r>
          </w:p>
          <w:p w:rsidR="00122371" w:rsidRDefault="00B22DD9" w:rsidP="00122371">
            <w:pPr>
              <w:pStyle w:val="Tekst3"/>
            </w:pPr>
            <w:r>
              <w:t>Eks.</w:t>
            </w:r>
            <w:r w:rsidR="001826DE">
              <w:t xml:space="preserve"> hvis et barn selv forsøger at tage sko på og bliver usikker, så viser vi barnet, a</w:t>
            </w:r>
            <w:r w:rsidR="00C16B7C">
              <w:t>t vi tror på barnet.</w:t>
            </w:r>
            <w:r w:rsidR="008B43B5">
              <w:t xml:space="preserve"> </w:t>
            </w:r>
          </w:p>
          <w:p w:rsidR="008B43B5" w:rsidRPr="00D74D7E" w:rsidRDefault="008B43B5" w:rsidP="00122371">
            <w:pPr>
              <w:pStyle w:val="Tekst3"/>
              <w:rPr>
                <w:b/>
                <w:color w:val="1780C7" w:themeColor="accent3" w:themeShade="80"/>
                <w:sz w:val="22"/>
                <w:szCs w:val="22"/>
              </w:rPr>
            </w:pPr>
            <w:r w:rsidRPr="00D74D7E">
              <w:rPr>
                <w:b/>
                <w:color w:val="1780C7" w:themeColor="accent3" w:themeShade="80"/>
                <w:sz w:val="22"/>
                <w:szCs w:val="22"/>
              </w:rPr>
              <w:t>Dannelse og børneperspektiv</w:t>
            </w:r>
          </w:p>
          <w:p w:rsidR="003369DC" w:rsidRDefault="00BC1B37" w:rsidP="008B43B5">
            <w:pPr>
              <w:pStyle w:val="Default"/>
              <w:rPr>
                <w:sz w:val="20"/>
                <w:szCs w:val="20"/>
              </w:rPr>
            </w:pPr>
            <w:r>
              <w:rPr>
                <w:sz w:val="20"/>
                <w:szCs w:val="20"/>
              </w:rPr>
              <w:t>Børnenes</w:t>
            </w:r>
            <w:r w:rsidR="00472F6E">
              <w:rPr>
                <w:sz w:val="20"/>
                <w:szCs w:val="20"/>
              </w:rPr>
              <w:t xml:space="preserve"> dann</w:t>
            </w:r>
            <w:r>
              <w:rPr>
                <w:sz w:val="20"/>
                <w:szCs w:val="20"/>
              </w:rPr>
              <w:t>elsesproces sker i alle de</w:t>
            </w:r>
            <w:r w:rsidR="00D74D7E">
              <w:rPr>
                <w:sz w:val="20"/>
                <w:szCs w:val="20"/>
              </w:rPr>
              <w:t>res vågne timer, der</w:t>
            </w:r>
            <w:r w:rsidR="00263DEB">
              <w:rPr>
                <w:sz w:val="20"/>
                <w:szCs w:val="20"/>
              </w:rPr>
              <w:t xml:space="preserve"> opstår</w:t>
            </w:r>
            <w:r w:rsidR="00472F6E">
              <w:rPr>
                <w:sz w:val="20"/>
                <w:szCs w:val="20"/>
              </w:rPr>
              <w:t xml:space="preserve"> handlinger og </w:t>
            </w:r>
            <w:r w:rsidR="003369DC">
              <w:rPr>
                <w:sz w:val="20"/>
                <w:szCs w:val="20"/>
              </w:rPr>
              <w:t>situationer som</w:t>
            </w:r>
            <w:r w:rsidR="00472F6E">
              <w:rPr>
                <w:sz w:val="20"/>
                <w:szCs w:val="20"/>
              </w:rPr>
              <w:t xml:space="preserve"> barnet ser eller </w:t>
            </w:r>
            <w:r>
              <w:rPr>
                <w:sz w:val="20"/>
                <w:szCs w:val="20"/>
              </w:rPr>
              <w:t xml:space="preserve">hvor barnet </w:t>
            </w:r>
            <w:r w:rsidR="003369DC">
              <w:rPr>
                <w:sz w:val="20"/>
                <w:szCs w:val="20"/>
              </w:rPr>
              <w:t>selv er deltagerne</w:t>
            </w:r>
            <w:r w:rsidR="00263DEB">
              <w:rPr>
                <w:sz w:val="20"/>
                <w:szCs w:val="20"/>
              </w:rPr>
              <w:t xml:space="preserve">, i flere </w:t>
            </w:r>
            <w:r w:rsidR="00472F6E">
              <w:rPr>
                <w:sz w:val="20"/>
                <w:szCs w:val="20"/>
              </w:rPr>
              <w:t>forskellige sociale fælles</w:t>
            </w:r>
            <w:r w:rsidR="008B43B5">
              <w:rPr>
                <w:sz w:val="20"/>
                <w:szCs w:val="20"/>
              </w:rPr>
              <w:t>skab</w:t>
            </w:r>
            <w:r w:rsidR="00472F6E">
              <w:rPr>
                <w:sz w:val="20"/>
                <w:szCs w:val="20"/>
              </w:rPr>
              <w:t>er. Børnene lære</w:t>
            </w:r>
            <w:r w:rsidR="00D74D7E">
              <w:rPr>
                <w:sz w:val="20"/>
                <w:szCs w:val="20"/>
              </w:rPr>
              <w:t>r</w:t>
            </w:r>
            <w:r w:rsidR="00263DEB">
              <w:rPr>
                <w:sz w:val="20"/>
                <w:szCs w:val="20"/>
              </w:rPr>
              <w:t>,</w:t>
            </w:r>
            <w:r w:rsidR="003369DC">
              <w:rPr>
                <w:sz w:val="20"/>
                <w:szCs w:val="20"/>
              </w:rPr>
              <w:t xml:space="preserve"> at træffe beslutninger i retning af, </w:t>
            </w:r>
            <w:r w:rsidR="008B43B5">
              <w:rPr>
                <w:sz w:val="20"/>
                <w:szCs w:val="20"/>
              </w:rPr>
              <w:t>hvad der er rigtigt og forkert</w:t>
            </w:r>
            <w:r w:rsidR="003369DC">
              <w:rPr>
                <w:sz w:val="20"/>
                <w:szCs w:val="20"/>
              </w:rPr>
              <w:t>, fungere</w:t>
            </w:r>
            <w:r w:rsidR="00D74D7E">
              <w:rPr>
                <w:sz w:val="20"/>
                <w:szCs w:val="20"/>
              </w:rPr>
              <w:t>r</w:t>
            </w:r>
            <w:r w:rsidR="003369DC">
              <w:rPr>
                <w:sz w:val="20"/>
                <w:szCs w:val="20"/>
              </w:rPr>
              <w:t xml:space="preserve"> og ikke fungere</w:t>
            </w:r>
            <w:r w:rsidR="00D74D7E">
              <w:rPr>
                <w:sz w:val="20"/>
                <w:szCs w:val="20"/>
              </w:rPr>
              <w:t>r</w:t>
            </w:r>
            <w:r w:rsidR="008B43B5">
              <w:rPr>
                <w:sz w:val="20"/>
                <w:szCs w:val="20"/>
              </w:rPr>
              <w:t xml:space="preserve"> i forskellige situationer.</w:t>
            </w:r>
          </w:p>
          <w:p w:rsidR="006510B5" w:rsidRDefault="008B43B5" w:rsidP="008B43B5">
            <w:pPr>
              <w:pStyle w:val="Default"/>
              <w:rPr>
                <w:sz w:val="20"/>
                <w:szCs w:val="20"/>
              </w:rPr>
            </w:pPr>
            <w:r>
              <w:rPr>
                <w:sz w:val="20"/>
                <w:szCs w:val="20"/>
              </w:rPr>
              <w:t xml:space="preserve">Barnet </w:t>
            </w:r>
            <w:r w:rsidR="007D480F">
              <w:rPr>
                <w:sz w:val="20"/>
                <w:szCs w:val="20"/>
              </w:rPr>
              <w:t>lag</w:t>
            </w:r>
            <w:r w:rsidR="00263DEB">
              <w:rPr>
                <w:sz w:val="20"/>
                <w:szCs w:val="20"/>
              </w:rPr>
              <w:t>re</w:t>
            </w:r>
            <w:r w:rsidR="00D74D7E">
              <w:rPr>
                <w:sz w:val="20"/>
                <w:szCs w:val="20"/>
              </w:rPr>
              <w:t>r</w:t>
            </w:r>
            <w:r w:rsidR="00263DEB">
              <w:rPr>
                <w:sz w:val="20"/>
                <w:szCs w:val="20"/>
              </w:rPr>
              <w:t xml:space="preserve"> sin erfaring og lærer</w:t>
            </w:r>
            <w:r w:rsidR="00BD6B42">
              <w:rPr>
                <w:sz w:val="20"/>
                <w:szCs w:val="20"/>
              </w:rPr>
              <w:t>,</w:t>
            </w:r>
            <w:r w:rsidR="00315027">
              <w:rPr>
                <w:sz w:val="20"/>
                <w:szCs w:val="20"/>
              </w:rPr>
              <w:t xml:space="preserve"> </w:t>
            </w:r>
            <w:r w:rsidR="004F3CB6">
              <w:rPr>
                <w:sz w:val="20"/>
                <w:szCs w:val="20"/>
              </w:rPr>
              <w:t>at danne sig ved,</w:t>
            </w:r>
            <w:r w:rsidR="00263DEB">
              <w:rPr>
                <w:sz w:val="20"/>
                <w:szCs w:val="20"/>
              </w:rPr>
              <w:t xml:space="preserve"> </w:t>
            </w:r>
            <w:r w:rsidR="003369DC">
              <w:rPr>
                <w:sz w:val="20"/>
                <w:szCs w:val="20"/>
              </w:rPr>
              <w:t>at deltage</w:t>
            </w:r>
            <w:r>
              <w:rPr>
                <w:sz w:val="20"/>
                <w:szCs w:val="20"/>
              </w:rPr>
              <w:t xml:space="preserve"> i situationer som; </w:t>
            </w:r>
            <w:r w:rsidR="003369DC">
              <w:rPr>
                <w:sz w:val="20"/>
                <w:szCs w:val="20"/>
              </w:rPr>
              <w:t>når mor og far siger farvel om morgenen –</w:t>
            </w:r>
            <w:r w:rsidR="00263DEB">
              <w:rPr>
                <w:sz w:val="20"/>
                <w:szCs w:val="20"/>
              </w:rPr>
              <w:t xml:space="preserve"> n</w:t>
            </w:r>
            <w:r w:rsidR="003369DC">
              <w:rPr>
                <w:sz w:val="20"/>
                <w:szCs w:val="20"/>
              </w:rPr>
              <w:t>år vi spiser frokost i større</w:t>
            </w:r>
            <w:r w:rsidR="006510B5">
              <w:rPr>
                <w:sz w:val="20"/>
                <w:szCs w:val="20"/>
              </w:rPr>
              <w:t xml:space="preserve"> grupper end 2 eller 4 som kendes hjemmefra – dannelse sker</w:t>
            </w:r>
            <w:r w:rsidR="00263DEB">
              <w:rPr>
                <w:sz w:val="20"/>
                <w:szCs w:val="20"/>
              </w:rPr>
              <w:t>, i</w:t>
            </w:r>
            <w:r w:rsidR="00315027">
              <w:rPr>
                <w:sz w:val="20"/>
                <w:szCs w:val="20"/>
              </w:rPr>
              <w:t xml:space="preserve"> </w:t>
            </w:r>
            <w:r w:rsidR="004F3CB6">
              <w:rPr>
                <w:sz w:val="20"/>
                <w:szCs w:val="20"/>
              </w:rPr>
              <w:t xml:space="preserve">formelle og uformelle situationer og i den </w:t>
            </w:r>
            <w:r w:rsidR="00315027">
              <w:rPr>
                <w:sz w:val="20"/>
                <w:szCs w:val="20"/>
              </w:rPr>
              <w:t>selvop</w:t>
            </w:r>
            <w:r w:rsidR="00D74D7E">
              <w:rPr>
                <w:sz w:val="20"/>
                <w:szCs w:val="20"/>
              </w:rPr>
              <w:t>fundne</w:t>
            </w:r>
            <w:r w:rsidR="006510B5">
              <w:rPr>
                <w:sz w:val="20"/>
                <w:szCs w:val="20"/>
              </w:rPr>
              <w:t xml:space="preserve"> </w:t>
            </w:r>
            <w:r>
              <w:rPr>
                <w:sz w:val="20"/>
                <w:szCs w:val="20"/>
              </w:rPr>
              <w:t xml:space="preserve">leg </w:t>
            </w:r>
            <w:r w:rsidR="00263DEB">
              <w:rPr>
                <w:sz w:val="20"/>
                <w:szCs w:val="20"/>
              </w:rPr>
              <w:t>på</w:t>
            </w:r>
            <w:r w:rsidR="006510B5">
              <w:rPr>
                <w:sz w:val="20"/>
                <w:szCs w:val="20"/>
              </w:rPr>
              <w:t xml:space="preserve"> egne alderssvarende perspektiver </w:t>
            </w:r>
            <w:r>
              <w:rPr>
                <w:sz w:val="20"/>
                <w:szCs w:val="20"/>
              </w:rPr>
              <w:t xml:space="preserve">og under </w:t>
            </w:r>
            <w:r w:rsidR="00263DEB">
              <w:rPr>
                <w:sz w:val="20"/>
                <w:szCs w:val="20"/>
              </w:rPr>
              <w:t xml:space="preserve">medarbejder </w:t>
            </w:r>
            <w:r>
              <w:rPr>
                <w:sz w:val="20"/>
                <w:szCs w:val="20"/>
              </w:rPr>
              <w:t>planlagte aktiviteter.</w:t>
            </w:r>
          </w:p>
          <w:p w:rsidR="006510B5" w:rsidRDefault="008B43B5" w:rsidP="008B43B5">
            <w:pPr>
              <w:pStyle w:val="Default"/>
              <w:rPr>
                <w:sz w:val="20"/>
                <w:szCs w:val="20"/>
              </w:rPr>
            </w:pPr>
            <w:r>
              <w:rPr>
                <w:sz w:val="20"/>
                <w:szCs w:val="20"/>
              </w:rPr>
              <w:t xml:space="preserve"> </w:t>
            </w:r>
          </w:p>
          <w:p w:rsidR="008B43B5" w:rsidRDefault="00315027" w:rsidP="008B43B5">
            <w:pPr>
              <w:pStyle w:val="Default"/>
              <w:rPr>
                <w:sz w:val="20"/>
                <w:szCs w:val="20"/>
              </w:rPr>
            </w:pPr>
            <w:r>
              <w:rPr>
                <w:sz w:val="20"/>
                <w:szCs w:val="20"/>
              </w:rPr>
              <w:t>Børn</w:t>
            </w:r>
            <w:r w:rsidR="00680AA3">
              <w:rPr>
                <w:sz w:val="20"/>
                <w:szCs w:val="20"/>
              </w:rPr>
              <w:t xml:space="preserve"> gør tingene så godt</w:t>
            </w:r>
            <w:r w:rsidR="006510B5">
              <w:rPr>
                <w:sz w:val="20"/>
                <w:szCs w:val="20"/>
              </w:rPr>
              <w:t xml:space="preserve"> de kan, de</w:t>
            </w:r>
            <w:r w:rsidR="008B43B5">
              <w:rPr>
                <w:sz w:val="20"/>
                <w:szCs w:val="20"/>
              </w:rPr>
              <w:t xml:space="preserve"> prøve</w:t>
            </w:r>
            <w:r w:rsidR="00680AA3">
              <w:rPr>
                <w:sz w:val="20"/>
                <w:szCs w:val="20"/>
              </w:rPr>
              <w:t>r</w:t>
            </w:r>
            <w:r w:rsidR="008B43B5">
              <w:rPr>
                <w:sz w:val="20"/>
                <w:szCs w:val="20"/>
              </w:rPr>
              <w:t xml:space="preserve"> sig selv af og få respons </w:t>
            </w:r>
            <w:r w:rsidR="006510B5">
              <w:rPr>
                <w:sz w:val="20"/>
                <w:szCs w:val="20"/>
              </w:rPr>
              <w:t>i samspillet med andre. B</w:t>
            </w:r>
            <w:r w:rsidR="008B43B5">
              <w:rPr>
                <w:sz w:val="20"/>
                <w:szCs w:val="20"/>
              </w:rPr>
              <w:t>arnet</w:t>
            </w:r>
            <w:r w:rsidR="006510B5">
              <w:rPr>
                <w:sz w:val="20"/>
                <w:szCs w:val="20"/>
              </w:rPr>
              <w:t xml:space="preserve"> får over tid</w:t>
            </w:r>
            <w:r>
              <w:rPr>
                <w:sz w:val="20"/>
                <w:szCs w:val="20"/>
              </w:rPr>
              <w:t>,</w:t>
            </w:r>
            <w:r w:rsidR="006510B5">
              <w:rPr>
                <w:sz w:val="20"/>
                <w:szCs w:val="20"/>
              </w:rPr>
              <w:t xml:space="preserve"> en tydeligere fornemmelse af </w:t>
            </w:r>
            <w:r w:rsidR="008B43B5">
              <w:rPr>
                <w:sz w:val="20"/>
                <w:szCs w:val="20"/>
              </w:rPr>
              <w:t xml:space="preserve">”hvem er jeg alene” og “hvem er jeg samme med andre”. </w:t>
            </w:r>
            <w:r w:rsidR="00680AA3">
              <w:rPr>
                <w:sz w:val="20"/>
                <w:szCs w:val="20"/>
              </w:rPr>
              <w:t>Med</w:t>
            </w:r>
            <w:r w:rsidR="00BD6B42">
              <w:rPr>
                <w:sz w:val="20"/>
                <w:szCs w:val="20"/>
              </w:rPr>
              <w:t xml:space="preserve"> bevidsthed om, at læringen forgår i det offentlige rum og i det privat rum i familien og hjemmet.</w:t>
            </w:r>
          </w:p>
          <w:p w:rsidR="006510B5" w:rsidRDefault="006510B5" w:rsidP="008B43B5">
            <w:pPr>
              <w:pStyle w:val="Default"/>
              <w:rPr>
                <w:sz w:val="20"/>
                <w:szCs w:val="20"/>
              </w:rPr>
            </w:pPr>
          </w:p>
          <w:p w:rsidR="002F0631" w:rsidRDefault="006510B5" w:rsidP="008B43B5">
            <w:pPr>
              <w:pStyle w:val="Tekst3"/>
            </w:pPr>
            <w:r>
              <w:t xml:space="preserve">Vi skaber i dagligdagen </w:t>
            </w:r>
            <w:r w:rsidR="00717EC0">
              <w:t>plads til, at de</w:t>
            </w:r>
            <w:r w:rsidR="00315027">
              <w:t>t</w:t>
            </w:r>
            <w:r w:rsidR="008B43B5">
              <w:t xml:space="preserve"> enkelte barn </w:t>
            </w:r>
            <w:r>
              <w:t>bliv</w:t>
            </w:r>
            <w:r w:rsidR="00717EC0">
              <w:t>er set og hørt. Fx til en samling, ved frokost, på legepladsen osv.</w:t>
            </w:r>
            <w:r w:rsidR="008B43B5">
              <w:t xml:space="preserve"> hvor vi har fokus på</w:t>
            </w:r>
            <w:r w:rsidR="00263DEB">
              <w:t>,</w:t>
            </w:r>
            <w:r w:rsidR="008B43B5">
              <w:t xml:space="preserve"> at barne</w:t>
            </w:r>
            <w:r w:rsidR="00315027">
              <w:t>t udvikler selv</w:t>
            </w:r>
            <w:r w:rsidR="00717EC0">
              <w:t xml:space="preserve">følelsen af </w:t>
            </w:r>
            <w:r w:rsidR="008B43B5">
              <w:t>medbestemmelse</w:t>
            </w:r>
            <w:r w:rsidR="00717EC0">
              <w:t>,</w:t>
            </w:r>
            <w:r w:rsidR="002F0631">
              <w:t xml:space="preserve"> lytte, tage hensyn, taletid osv.</w:t>
            </w:r>
          </w:p>
          <w:p w:rsidR="008B43B5" w:rsidRDefault="008B43B5" w:rsidP="008B43B5">
            <w:pPr>
              <w:pStyle w:val="Tekst3"/>
            </w:pPr>
            <w:r>
              <w:t>På ture ud af huset, til steder som museer, biblioteker, offentlig</w:t>
            </w:r>
            <w:r w:rsidR="002F0631">
              <w:t>e legepladser og busture, understøtter vi børne</w:t>
            </w:r>
            <w:r>
              <w:t>nes læring og dannelse, ved at guide dem i, hvordan</w:t>
            </w:r>
            <w:r w:rsidR="002F0631">
              <w:t xml:space="preserve"> vi agerer i det offentlige rum, fx hvordan agere</w:t>
            </w:r>
            <w:r w:rsidR="00E87E35">
              <w:t>r</w:t>
            </w:r>
            <w:r w:rsidR="002F0631">
              <w:t xml:space="preserve"> vi </w:t>
            </w:r>
            <w:r w:rsidR="00263DEB">
              <w:t xml:space="preserve">i </w:t>
            </w:r>
            <w:r w:rsidR="002F0631">
              <w:t>en offent</w:t>
            </w:r>
            <w:r w:rsidR="00C16B7C">
              <w:t xml:space="preserve">lig bus, hvordan ager </w:t>
            </w:r>
            <w:r w:rsidR="00717EC0">
              <w:t xml:space="preserve">vi på </w:t>
            </w:r>
            <w:r w:rsidR="002F0631">
              <w:t>havn</w:t>
            </w:r>
            <w:r w:rsidR="00717EC0">
              <w:t>en</w:t>
            </w:r>
            <w:r w:rsidR="002F0631">
              <w:t xml:space="preserve"> eller </w:t>
            </w:r>
            <w:r w:rsidR="00263DEB">
              <w:t xml:space="preserve">på </w:t>
            </w:r>
            <w:r w:rsidR="002F0631">
              <w:t>stranden, over for dyr og miljø osv.</w:t>
            </w:r>
            <w:r>
              <w:t xml:space="preserve"> Børnene spejler sig</w:t>
            </w:r>
            <w:r w:rsidR="002F0631">
              <w:t xml:space="preserve"> selv,</w:t>
            </w:r>
            <w:r w:rsidR="00717EC0">
              <w:t xml:space="preserve"> i familiens og medarbejderes handlinger. Samt </w:t>
            </w:r>
            <w:r w:rsidR="002F0631">
              <w:t>støtte</w:t>
            </w:r>
            <w:r w:rsidR="00717EC0">
              <w:t xml:space="preserve"> til </w:t>
            </w:r>
            <w:r>
              <w:t>lære</w:t>
            </w:r>
            <w:r w:rsidR="00717EC0">
              <w:t>n om</w:t>
            </w:r>
            <w:r>
              <w:t>, hvordan vi regulerer os</w:t>
            </w:r>
            <w:r w:rsidR="002F0631">
              <w:t xml:space="preserve"> selv</w:t>
            </w:r>
            <w:r>
              <w:t xml:space="preserve"> og hvordan</w:t>
            </w:r>
            <w:r w:rsidR="00717EC0">
              <w:t xml:space="preserve">, vi er, </w:t>
            </w:r>
            <w:r>
              <w:t xml:space="preserve">i mødet med andre mennesker. </w:t>
            </w:r>
          </w:p>
          <w:p w:rsidR="00717EC0" w:rsidRDefault="00C16B7C" w:rsidP="008B43B5">
            <w:pPr>
              <w:pStyle w:val="Tekst3"/>
            </w:pPr>
            <w:r>
              <w:t>Vi samarbejder med forældre</w:t>
            </w:r>
            <w:r w:rsidR="00717EC0">
              <w:t xml:space="preserve"> om sociale </w:t>
            </w:r>
            <w:r w:rsidR="00C71FBF">
              <w:t>udviklingspe</w:t>
            </w:r>
            <w:r w:rsidR="00BD6B42">
              <w:t xml:space="preserve">rspektiver i </w:t>
            </w:r>
            <w:r w:rsidR="00E87E35">
              <w:t>hverdag, vel</w:t>
            </w:r>
            <w:r w:rsidR="004F3CB6">
              <w:t>viden</w:t>
            </w:r>
            <w:r w:rsidR="00E87E35">
              <w:t>de</w:t>
            </w:r>
            <w:r w:rsidR="00CF09ED">
              <w:t>, at det er forældrene</w:t>
            </w:r>
            <w:r w:rsidR="004F3CB6">
              <w:t>,</w:t>
            </w:r>
            <w:r w:rsidR="00CF09ED">
              <w:t xml:space="preserve"> som</w:t>
            </w:r>
            <w:r w:rsidR="008F1CEC">
              <w:t xml:space="preserve"> er de vigtigste læremestre i ba</w:t>
            </w:r>
            <w:r w:rsidR="00863FFC">
              <w:t>r</w:t>
            </w:r>
            <w:r w:rsidR="00CF09ED">
              <w:t>nets liv.</w:t>
            </w:r>
          </w:p>
          <w:p w:rsidR="00E87E35" w:rsidRDefault="00E87E35" w:rsidP="008B43B5">
            <w:pPr>
              <w:pStyle w:val="Tekst3"/>
            </w:pPr>
          </w:p>
          <w:p w:rsidR="00263DEB" w:rsidRPr="00E87E35" w:rsidRDefault="00263DEB" w:rsidP="008B43B5">
            <w:pPr>
              <w:pStyle w:val="Tekst3"/>
              <w:rPr>
                <w:b/>
                <w:color w:val="1780C7" w:themeColor="accent3" w:themeShade="80"/>
                <w:sz w:val="22"/>
                <w:szCs w:val="22"/>
              </w:rPr>
            </w:pPr>
            <w:r w:rsidRPr="00E87E35">
              <w:rPr>
                <w:b/>
                <w:color w:val="1780C7" w:themeColor="accent3" w:themeShade="80"/>
                <w:sz w:val="22"/>
                <w:szCs w:val="22"/>
              </w:rPr>
              <w:t>Leg – børn l</w:t>
            </w:r>
            <w:r w:rsidR="00E87E35">
              <w:rPr>
                <w:b/>
                <w:color w:val="1780C7" w:themeColor="accent3" w:themeShade="80"/>
                <w:sz w:val="22"/>
                <w:szCs w:val="22"/>
              </w:rPr>
              <w:t>eger fordi de ikke kan lade være</w:t>
            </w:r>
            <w:r w:rsidRPr="00E87E35">
              <w:rPr>
                <w:b/>
                <w:color w:val="1780C7" w:themeColor="accent3" w:themeShade="80"/>
                <w:sz w:val="22"/>
                <w:szCs w:val="22"/>
              </w:rPr>
              <w:t>.</w:t>
            </w:r>
          </w:p>
          <w:p w:rsidR="002568C5" w:rsidRDefault="00263DEB" w:rsidP="008B43B5">
            <w:pPr>
              <w:pStyle w:val="Tekst3"/>
            </w:pPr>
            <w:r>
              <w:t>Børns leg har igennem de sidste år været under lup, og forskningen fortæller om vigtigheden af</w:t>
            </w:r>
            <w:r w:rsidR="00C71FBF">
              <w:t xml:space="preserve"> fundamentet</w:t>
            </w:r>
            <w:r w:rsidR="002568C5">
              <w:t>, at kunne lege</w:t>
            </w:r>
            <w:r>
              <w:t>. Vi oplever</w:t>
            </w:r>
            <w:r w:rsidR="002568C5">
              <w:t>,</w:t>
            </w:r>
            <w:r>
              <w:t xml:space="preserve"> at børn har svært ved</w:t>
            </w:r>
            <w:r w:rsidR="002568C5">
              <w:t>,</w:t>
            </w:r>
            <w:r>
              <w:t xml:space="preserve"> a</w:t>
            </w:r>
            <w:r w:rsidR="002568C5">
              <w:t>t lege, derfor skal vi have</w:t>
            </w:r>
            <w:r>
              <w:t xml:space="preserve"> </w:t>
            </w:r>
            <w:r w:rsidR="008F1CEC">
              <w:t xml:space="preserve">mere </w:t>
            </w:r>
            <w:r>
              <w:t xml:space="preserve">fokus på børnenes leg i deres dyrbare barndom. Vi skal </w:t>
            </w:r>
            <w:r w:rsidR="00C71FBF">
              <w:t>med</w:t>
            </w:r>
            <w:r w:rsidR="008F1CEC">
              <w:t xml:space="preserve"> den</w:t>
            </w:r>
            <w:r w:rsidR="00C71FBF">
              <w:t xml:space="preserve"> viden og det som virker, skabe gode</w:t>
            </w:r>
            <w:r>
              <w:t xml:space="preserve"> leg</w:t>
            </w:r>
            <w:r w:rsidR="00C16B7C">
              <w:t>e</w:t>
            </w:r>
            <w:r>
              <w:t>zoner</w:t>
            </w:r>
            <w:r w:rsidR="00C71FBF">
              <w:t>/legemiljøer</w:t>
            </w:r>
            <w:r>
              <w:t xml:space="preserve"> for børn</w:t>
            </w:r>
            <w:r w:rsidR="008F1CEC">
              <w:t>.</w:t>
            </w:r>
            <w:r w:rsidR="00C71FBF">
              <w:t xml:space="preserve"> D</w:t>
            </w:r>
            <w:r>
              <w:t>er skal skabes</w:t>
            </w:r>
            <w:r w:rsidR="008F1CEC">
              <w:t xml:space="preserve"> tid til: </w:t>
            </w:r>
            <w:r w:rsidR="007B0ECE">
              <w:t xml:space="preserve"> R</w:t>
            </w:r>
            <w:r>
              <w:t>um til vild leg, fordybelse, læse hjørner, konstruktions lege med konkrete ting, der skal fokus på de</w:t>
            </w:r>
            <w:r w:rsidR="007B0ECE">
              <w:t>n</w:t>
            </w:r>
            <w:r>
              <w:t xml:space="preserve"> </w:t>
            </w:r>
            <w:r w:rsidR="004F62D0">
              <w:t>digitale</w:t>
            </w:r>
            <w:r w:rsidR="002568C5">
              <w:t xml:space="preserve"> leg og udviklingsmuligheder osv.</w:t>
            </w:r>
          </w:p>
          <w:p w:rsidR="0097743E" w:rsidRDefault="004F62D0" w:rsidP="008B43B5">
            <w:pPr>
              <w:pStyle w:val="Tekst3"/>
            </w:pPr>
            <w:r>
              <w:t xml:space="preserve">Vi har fokus </w:t>
            </w:r>
            <w:r w:rsidR="00C71FBF">
              <w:t xml:space="preserve">på </w:t>
            </w:r>
            <w:r w:rsidR="00C16B7C">
              <w:t>planlagte</w:t>
            </w:r>
            <w:r>
              <w:t xml:space="preserve"> lege i de tidsrum på dagen</w:t>
            </w:r>
            <w:r w:rsidR="002568C5">
              <w:t>, hvor</w:t>
            </w:r>
            <w:r w:rsidR="00C71FBF">
              <w:t xml:space="preserve"> børnene</w:t>
            </w:r>
            <w:r w:rsidR="002568C5">
              <w:t xml:space="preserve"> er mest</w:t>
            </w:r>
            <w:r>
              <w:t xml:space="preserve"> </w:t>
            </w:r>
            <w:r w:rsidR="008F1CEC">
              <w:t xml:space="preserve">friske og </w:t>
            </w:r>
            <w:r>
              <w:t>aktive</w:t>
            </w:r>
            <w:r w:rsidR="00C71FBF">
              <w:t xml:space="preserve">, altså typisk om formiddagen. Vi bestræber os på, at balancerer medarbejderens initieret planlægning om leg og tiden som børnene selv </w:t>
            </w:r>
            <w:r>
              <w:t>har brug for</w:t>
            </w:r>
            <w:r w:rsidR="002F2516">
              <w:t>,</w:t>
            </w:r>
            <w:r w:rsidR="00C71FBF">
              <w:t xml:space="preserve"> til at </w:t>
            </w:r>
            <w:r>
              <w:t>finde egen plads og rum til leg.</w:t>
            </w:r>
            <w:r w:rsidR="002568C5">
              <w:t xml:space="preserve"> </w:t>
            </w:r>
          </w:p>
          <w:p w:rsidR="004F62D0" w:rsidRDefault="002568C5" w:rsidP="008B43B5">
            <w:pPr>
              <w:pStyle w:val="Tekst3"/>
            </w:pPr>
            <w:r>
              <w:t>De voksne er tæt på le</w:t>
            </w:r>
            <w:r w:rsidR="00C71FBF">
              <w:t>gen og kan derved guide, hvis børnene</w:t>
            </w:r>
            <w:r>
              <w:t xml:space="preserve"> har</w:t>
            </w:r>
            <w:r w:rsidR="00082899">
              <w:t xml:space="preserve"> brug for det. Vi er ved og fornemmer, </w:t>
            </w:r>
            <w:r>
              <w:t xml:space="preserve">hvornår vi skal være en del af </w:t>
            </w:r>
            <w:r w:rsidR="00082899">
              <w:t>børnenes leg</w:t>
            </w:r>
            <w:r>
              <w:t xml:space="preserve"> og hvornår vi skal trække os, således</w:t>
            </w:r>
            <w:r w:rsidR="00082899">
              <w:t>,</w:t>
            </w:r>
            <w:r>
              <w:t xml:space="preserve"> at bør</w:t>
            </w:r>
            <w:r w:rsidR="007B0ECE">
              <w:t>n</w:t>
            </w:r>
            <w:r>
              <w:t>en</w:t>
            </w:r>
            <w:r w:rsidR="00C16B7C">
              <w:t>e</w:t>
            </w:r>
            <w:r>
              <w:t xml:space="preserve"> uforstyrret og med egen fantasi kan udfolde deres leg.</w:t>
            </w:r>
            <w:r w:rsidR="0097743E">
              <w:t xml:space="preserve"> Hvis børnene hele tiden har en medarbejder som støtter op, så </w:t>
            </w:r>
            <w:r w:rsidR="004F3CB6">
              <w:t>forbereder</w:t>
            </w:r>
            <w:r w:rsidR="0097743E">
              <w:t xml:space="preserve"> vi dem ikke</w:t>
            </w:r>
            <w:r w:rsidR="008F1CEC">
              <w:t>,</w:t>
            </w:r>
            <w:r w:rsidR="0097743E">
              <w:t xml:space="preserve"> til de lærings </w:t>
            </w:r>
            <w:r w:rsidR="007B0ECE">
              <w:t>-</w:t>
            </w:r>
            <w:r w:rsidR="0097743E">
              <w:t>og legefælle</w:t>
            </w:r>
            <w:r w:rsidR="004F3CB6">
              <w:t>s</w:t>
            </w:r>
            <w:r w:rsidR="0097743E">
              <w:t>skaber, hvor der ikke er medarbejdere tilstede.</w:t>
            </w:r>
          </w:p>
          <w:p w:rsidR="007B0ECE" w:rsidRDefault="007B0ECE" w:rsidP="008B43B5">
            <w:pPr>
              <w:pStyle w:val="Tekst3"/>
            </w:pPr>
          </w:p>
          <w:p w:rsidR="002F2516" w:rsidRPr="00E87E35" w:rsidRDefault="002F2516" w:rsidP="008B43B5">
            <w:pPr>
              <w:pStyle w:val="Tekst3"/>
              <w:rPr>
                <w:b/>
                <w:color w:val="1780C7" w:themeColor="accent3" w:themeShade="80"/>
                <w:sz w:val="22"/>
                <w:szCs w:val="22"/>
              </w:rPr>
            </w:pPr>
            <w:r w:rsidRPr="00E87E35">
              <w:rPr>
                <w:b/>
                <w:color w:val="1780C7" w:themeColor="accent3" w:themeShade="80"/>
                <w:sz w:val="22"/>
                <w:szCs w:val="22"/>
              </w:rPr>
              <w:t>Læring</w:t>
            </w:r>
            <w:r w:rsidR="00E87E35">
              <w:rPr>
                <w:b/>
                <w:color w:val="1780C7" w:themeColor="accent3" w:themeShade="80"/>
                <w:sz w:val="22"/>
                <w:szCs w:val="22"/>
              </w:rPr>
              <w:t>:</w:t>
            </w:r>
          </w:p>
          <w:p w:rsidR="00546501" w:rsidRDefault="00492BAC" w:rsidP="000928F0">
            <w:pPr>
              <w:pStyle w:val="Tekst3"/>
            </w:pPr>
            <w:r>
              <w:t xml:space="preserve">Et godt </w:t>
            </w:r>
            <w:r w:rsidR="008B2EE1">
              <w:t xml:space="preserve">pædagogiske </w:t>
            </w:r>
            <w:r>
              <w:t xml:space="preserve">læringsmiljø dannes i </w:t>
            </w:r>
            <w:r w:rsidRPr="00492BAC">
              <w:t>samspil</w:t>
            </w:r>
            <w:r w:rsidR="007B0ECE">
              <w:t xml:space="preserve">let mellem struktur, </w:t>
            </w:r>
            <w:r w:rsidRPr="00492BAC">
              <w:t>pro</w:t>
            </w:r>
            <w:r w:rsidR="00546501">
              <w:t>cesser og medarbejdernes kompetencer. I</w:t>
            </w:r>
            <w:r w:rsidR="008B2EE1">
              <w:t>nteraktion</w:t>
            </w:r>
            <w:r w:rsidR="00546501">
              <w:t>en mellem de ansatte og børnene, skal bære præg af ordenlighed, god tone i sproget, hverdagssamtaler med en konstant øvelse i ”5 turs tagning</w:t>
            </w:r>
            <w:r w:rsidR="0097743E">
              <w:t>” osv.</w:t>
            </w:r>
          </w:p>
          <w:p w:rsidR="00492BAC" w:rsidRDefault="00492BAC" w:rsidP="000928F0">
            <w:pPr>
              <w:pStyle w:val="Tekst3"/>
            </w:pPr>
            <w:r>
              <w:t>De strukturelle elementer</w:t>
            </w:r>
            <w:r w:rsidRPr="00492BAC">
              <w:t xml:space="preserve"> er for eksempel vores normering, personalets uddannelse, børnegruppens størrelse og fysiske rammer</w:t>
            </w:r>
            <w:r w:rsidR="008B2EE1">
              <w:t xml:space="preserve">, har også stor betydning. </w:t>
            </w:r>
          </w:p>
          <w:p w:rsidR="00CB6A9C" w:rsidRDefault="00082899" w:rsidP="000928F0">
            <w:pPr>
              <w:pStyle w:val="Tekst3"/>
            </w:pPr>
            <w:r>
              <w:t>Læring opnås</w:t>
            </w:r>
            <w:r w:rsidR="002F2516">
              <w:t xml:space="preserve"> hele dagen</w:t>
            </w:r>
            <w:r>
              <w:t>,</w:t>
            </w:r>
            <w:r w:rsidR="006C6A0A">
              <w:t xml:space="preserve"> og i børnehuset Snerlen forstår vi læring</w:t>
            </w:r>
            <w:r w:rsidR="00CB6A9C">
              <w:t>,</w:t>
            </w:r>
            <w:r w:rsidR="006C6A0A">
              <w:t xml:space="preserve"> som en proces, der forgår hele tiden og overalt i børnenes hverdag. Vi ser på tre forhold, bør</w:t>
            </w:r>
            <w:r w:rsidR="007B0ECE">
              <w:t>nene</w:t>
            </w:r>
            <w:r w:rsidR="006C6A0A">
              <w:t>s</w:t>
            </w:r>
            <w:r w:rsidR="008B2EE1">
              <w:t xml:space="preserve"> aktiviteter</w:t>
            </w:r>
            <w:r w:rsidR="00CB6A9C">
              <w:t xml:space="preserve"> som er planlagt af de voksne og rutinerne som udgør den daglige struktur</w:t>
            </w:r>
            <w:r w:rsidR="007B0ECE">
              <w:t>,</w:t>
            </w:r>
            <w:r w:rsidR="00CB6A9C">
              <w:t xml:space="preserve"> samt børnene egen kultur som udgør egne aktiviteter</w:t>
            </w:r>
            <w:r w:rsidR="008B2EE1">
              <w:t xml:space="preserve">, </w:t>
            </w:r>
            <w:r w:rsidR="007B0ECE">
              <w:t>både</w:t>
            </w:r>
            <w:r>
              <w:t xml:space="preserve"> når barnet er</w:t>
            </w:r>
            <w:r w:rsidR="002F2516">
              <w:t xml:space="preserve"> alene eller sammen med andre i </w:t>
            </w:r>
            <w:r>
              <w:t xml:space="preserve">forskellige </w:t>
            </w:r>
            <w:r w:rsidR="002F2516">
              <w:t xml:space="preserve">relationer. </w:t>
            </w:r>
          </w:p>
          <w:p w:rsidR="005B6C4C" w:rsidRPr="00492BAC" w:rsidRDefault="002F2516" w:rsidP="000928F0">
            <w:pPr>
              <w:pStyle w:val="Tekst3"/>
              <w:rPr>
                <w:sz w:val="23"/>
                <w:szCs w:val="23"/>
              </w:rPr>
            </w:pPr>
            <w:r>
              <w:t>Relationerne har stor betydning</w:t>
            </w:r>
            <w:r w:rsidR="00082899">
              <w:t>, da</w:t>
            </w:r>
            <w:r w:rsidR="008B2EE1">
              <w:t xml:space="preserve"> læring</w:t>
            </w:r>
            <w:r>
              <w:t xml:space="preserve"> ”sætter sig i barnet</w:t>
            </w:r>
            <w:r w:rsidR="00082899">
              <w:t>,</w:t>
            </w:r>
            <w:r>
              <w:t xml:space="preserve"> som en erfaring” </w:t>
            </w:r>
            <w:r w:rsidR="000928F0">
              <w:t>eks, to venner leger sammen og den gode leg er i gang,</w:t>
            </w:r>
            <w:r w:rsidR="005B6C4C">
              <w:t xml:space="preserve"> børnene bliver afbrudt i legen, med ved, at de har mulighed for, at ligge deres legekort ved legeområdet, som betyder</w:t>
            </w:r>
            <w:r w:rsidR="00082899">
              <w:t>,</w:t>
            </w:r>
            <w:r w:rsidR="005B6C4C">
              <w:t xml:space="preserve"> at legen genoptages efter afbrydelsen. </w:t>
            </w:r>
          </w:p>
          <w:p w:rsidR="00492BAC" w:rsidRDefault="002F2516" w:rsidP="000928F0">
            <w:pPr>
              <w:pStyle w:val="Tekst3"/>
            </w:pPr>
            <w:r>
              <w:t>Vi lære</w:t>
            </w:r>
            <w:r w:rsidR="007B0ECE">
              <w:t>r</w:t>
            </w:r>
            <w:r>
              <w:t xml:space="preserve"> sammen</w:t>
            </w:r>
            <w:r w:rsidR="007B0ECE">
              <w:t xml:space="preserve"> på kryds af relationer og </w:t>
            </w:r>
            <w:r w:rsidR="00082899">
              <w:t>roller</w:t>
            </w:r>
            <w:r w:rsidR="007B0ECE">
              <w:t xml:space="preserve">. Vi </w:t>
            </w:r>
            <w:r>
              <w:t>sk</w:t>
            </w:r>
            <w:r w:rsidR="005B6C4C">
              <w:t xml:space="preserve">aber </w:t>
            </w:r>
            <w:r>
              <w:t>historie</w:t>
            </w:r>
            <w:r w:rsidR="007B0ECE">
              <w:t>r</w:t>
            </w:r>
            <w:r w:rsidR="00E946AB">
              <w:t xml:space="preserve"> sammen</w:t>
            </w:r>
            <w:r>
              <w:t>, vi lære</w:t>
            </w:r>
            <w:r w:rsidR="007B0ECE">
              <w:t>r</w:t>
            </w:r>
            <w:r>
              <w:t xml:space="preserve"> i store, som små fælleskaber og lære</w:t>
            </w:r>
            <w:r w:rsidR="007B0ECE">
              <w:t>r</w:t>
            </w:r>
            <w:r>
              <w:t xml:space="preserve"> i eget flow.</w:t>
            </w:r>
            <w:r w:rsidR="00E946AB">
              <w:t xml:space="preserve"> </w:t>
            </w:r>
            <w:r w:rsidR="0097743E">
              <w:t>Samt læring fremmes af</w:t>
            </w:r>
            <w:r w:rsidR="00C16B7C">
              <w:t>, at turde</w:t>
            </w:r>
            <w:r w:rsidR="0097743E">
              <w:t xml:space="preserve"> at begår fejl, være i konflikter, famle sig frem og slippe fantasien løs.</w:t>
            </w:r>
          </w:p>
          <w:p w:rsidR="000928F0" w:rsidRDefault="005B6C4C" w:rsidP="000928F0">
            <w:pPr>
              <w:pStyle w:val="Tekst3"/>
            </w:pPr>
            <w:r>
              <w:t xml:space="preserve">Der skal være plads i </w:t>
            </w:r>
            <w:r w:rsidR="00082899">
              <w:t>børne</w:t>
            </w:r>
            <w:r>
              <w:t>huset</w:t>
            </w:r>
            <w:r w:rsidR="00082899">
              <w:t>,</w:t>
            </w:r>
            <w:r w:rsidR="00546501">
              <w:t xml:space="preserve"> til</w:t>
            </w:r>
            <w:r w:rsidR="00082899">
              <w:t xml:space="preserve"> mange forskellige typer af leg som for</w:t>
            </w:r>
            <w:r w:rsidR="007B0ECE">
              <w:t>e</w:t>
            </w:r>
            <w:r w:rsidR="00082899">
              <w:t xml:space="preserve">går på samme tid og </w:t>
            </w:r>
            <w:r w:rsidR="00546501">
              <w:t xml:space="preserve">sted </w:t>
            </w:r>
            <w:r w:rsidR="00082899">
              <w:t>med</w:t>
            </w:r>
            <w:r w:rsidR="008B2EE1">
              <w:t xml:space="preserve">    </w:t>
            </w:r>
            <w:r w:rsidR="00082899">
              <w:t xml:space="preserve"> viden om, at </w:t>
            </w:r>
            <w:r>
              <w:t>det er normalt, at fle</w:t>
            </w:r>
            <w:r w:rsidR="00082899">
              <w:t>kse ”ud og ind” i et</w:t>
            </w:r>
            <w:r>
              <w:t xml:space="preserve"> eller flere legefællesskaber, dog med øje for</w:t>
            </w:r>
            <w:r w:rsidR="00082899">
              <w:t>,</w:t>
            </w:r>
            <w:r>
              <w:t xml:space="preserve"> de børn som aldrig finder et legefælleskab og shopper rundt.</w:t>
            </w:r>
            <w:r w:rsidR="008B2EE1">
              <w:t xml:space="preserve"> I læringen be</w:t>
            </w:r>
            <w:r w:rsidR="00315027">
              <w:t xml:space="preserve">stræber vi, </w:t>
            </w:r>
            <w:r w:rsidR="008B2EE1">
              <w:t>at børnene skal have medbestemmelse og medindflydelse, da det er motiverende for egen interesse og lysten til samspil og engagement. V</w:t>
            </w:r>
            <w:r w:rsidR="00315027">
              <w:t>ia samtaler</w:t>
            </w:r>
            <w:r w:rsidR="008B2EE1">
              <w:t xml:space="preserve"> og interaktion, fanger vi barnets ide og forslag. </w:t>
            </w:r>
          </w:p>
          <w:p w:rsidR="00B21102" w:rsidRDefault="00B21102" w:rsidP="00122371">
            <w:pPr>
              <w:pStyle w:val="Tekst3"/>
              <w:rPr>
                <w:b/>
                <w:color w:val="1780C7" w:themeColor="accent3" w:themeShade="80"/>
              </w:rPr>
            </w:pPr>
          </w:p>
          <w:p w:rsidR="00014733" w:rsidRPr="007B0ECE" w:rsidRDefault="00E70FDB" w:rsidP="00122371">
            <w:pPr>
              <w:pStyle w:val="Tekst3"/>
              <w:rPr>
                <w:b/>
                <w:color w:val="1780C7" w:themeColor="accent3" w:themeShade="80"/>
                <w:sz w:val="22"/>
                <w:szCs w:val="22"/>
              </w:rPr>
            </w:pPr>
            <w:r w:rsidRPr="007B0ECE">
              <w:rPr>
                <w:b/>
                <w:color w:val="1780C7" w:themeColor="accent3" w:themeShade="80"/>
                <w:sz w:val="22"/>
                <w:szCs w:val="22"/>
              </w:rPr>
              <w:t>Børnefæl</w:t>
            </w:r>
            <w:r w:rsidR="00053EDA" w:rsidRPr="007B0ECE">
              <w:rPr>
                <w:b/>
                <w:color w:val="1780C7" w:themeColor="accent3" w:themeShade="80"/>
                <w:sz w:val="22"/>
                <w:szCs w:val="22"/>
              </w:rPr>
              <w:t>lesskaber</w:t>
            </w:r>
            <w:r w:rsidR="007B0ECE">
              <w:rPr>
                <w:b/>
                <w:color w:val="1780C7" w:themeColor="accent3" w:themeShade="80"/>
                <w:sz w:val="22"/>
                <w:szCs w:val="22"/>
              </w:rPr>
              <w:t>:</w:t>
            </w:r>
          </w:p>
          <w:p w:rsidR="00720E32" w:rsidRPr="00720E32" w:rsidRDefault="00720E32" w:rsidP="00122371">
            <w:pPr>
              <w:pStyle w:val="Tekst3"/>
              <w:rPr>
                <w:b/>
                <w:color w:val="1780C7" w:themeColor="accent3" w:themeShade="80"/>
              </w:rPr>
            </w:pPr>
            <w:r w:rsidRPr="00B06A56">
              <w:t>Leg, dannel</w:t>
            </w:r>
            <w:r>
              <w:t xml:space="preserve">se og læring i børnehuset </w:t>
            </w:r>
            <w:r w:rsidR="00CF09ED">
              <w:t xml:space="preserve">sker ofte i børnefælleskaber, som de pædagogiske </w:t>
            </w:r>
            <w:r w:rsidR="00546501">
              <w:t>medarbejdere</w:t>
            </w:r>
            <w:r w:rsidR="00CF09ED">
              <w:t xml:space="preserve"> fastsætter rammen for. </w:t>
            </w:r>
            <w:r w:rsidR="0021425F">
              <w:t xml:space="preserve">Relationer og venskaber er afgørende for om alle børn føler sig som en del af et fælleskab. </w:t>
            </w:r>
            <w:r w:rsidR="008A1564">
              <w:t>I b</w:t>
            </w:r>
            <w:r w:rsidR="00B06A56">
              <w:t>ørnehuset har vi 5 stuer som er base for alle børn fra 0-6 år. Dette anser vi som</w:t>
            </w:r>
            <w:r>
              <w:t xml:space="preserve"> stuerne som </w:t>
            </w:r>
            <w:r w:rsidR="00B06A56">
              <w:t>børnefælleskab</w:t>
            </w:r>
            <w:r>
              <w:t>er. I</w:t>
            </w:r>
            <w:r w:rsidR="00B06A56">
              <w:t xml:space="preserve"> vuggestuen ønsker vi, at der er max. 10 børn pr. gruppe. I børnehaven ønsker vi max. 20 børn pr. gruppe</w:t>
            </w:r>
            <w:r w:rsidR="008A1564">
              <w:t>. Nå det, så er sagt, så lykkes d</w:t>
            </w:r>
            <w:r w:rsidR="00B06A56">
              <w:t xml:space="preserve">et ikke altid. Alle stuer arbejder i perioder med en </w:t>
            </w:r>
            <w:r w:rsidR="00C92FAC">
              <w:t xml:space="preserve">anden </w:t>
            </w:r>
            <w:r w:rsidR="008A1564">
              <w:t>ramme</w:t>
            </w:r>
            <w:r w:rsidR="00B06A56">
              <w:t>, som går</w:t>
            </w:r>
            <w:r w:rsidR="00C92FAC">
              <w:t xml:space="preserve"> ud på,</w:t>
            </w:r>
            <w:r w:rsidR="00B06A56">
              <w:t xml:space="preserve"> at vi deler os op i flere og mindre grupper.</w:t>
            </w:r>
          </w:p>
          <w:p w:rsidR="00315027" w:rsidRDefault="00720E32" w:rsidP="00122371">
            <w:pPr>
              <w:pStyle w:val="Tekst3"/>
            </w:pPr>
            <w:r>
              <w:t>D</w:t>
            </w:r>
            <w:r w:rsidR="00B06A56" w:rsidRPr="00B06A56">
              <w:t xml:space="preserve">er </w:t>
            </w:r>
            <w:r w:rsidR="008A1564">
              <w:t xml:space="preserve">er </w:t>
            </w:r>
            <w:r w:rsidR="00B06A56" w:rsidRPr="00B06A56">
              <w:t>vig</w:t>
            </w:r>
            <w:r w:rsidR="00622996">
              <w:t>tig</w:t>
            </w:r>
            <w:r w:rsidR="00CC6274">
              <w:t>, at medarbejderne hele tiden opdaterer</w:t>
            </w:r>
            <w:r w:rsidR="00622996">
              <w:t xml:space="preserve"> hinan</w:t>
            </w:r>
            <w:r w:rsidR="00C16B7C">
              <w:t>den og opmærksomme på gruppernes trivsel, så der</w:t>
            </w:r>
            <w:r w:rsidR="00622996">
              <w:t xml:space="preserve"> hurtigt kan handles</w:t>
            </w:r>
            <w:r w:rsidR="00CC6274">
              <w:t>, med</w:t>
            </w:r>
            <w:r>
              <w:t xml:space="preserve"> </w:t>
            </w:r>
            <w:r w:rsidR="00622996">
              <w:t xml:space="preserve">at </w:t>
            </w:r>
            <w:r w:rsidR="00B06A56" w:rsidRPr="00B06A56">
              <w:t>f</w:t>
            </w:r>
            <w:r w:rsidR="00C16B7C">
              <w:t>astsætte</w:t>
            </w:r>
            <w:r>
              <w:t xml:space="preserve"> g</w:t>
            </w:r>
            <w:r w:rsidR="00CF09ED">
              <w:t>ode rammer for børnefælleskabet liv og udvikling.</w:t>
            </w:r>
            <w:r w:rsidR="008F1CEC">
              <w:t xml:space="preserve"> Medarbejdere og forælder er medskaber</w:t>
            </w:r>
            <w:r w:rsidR="00CC6274">
              <w:t>e</w:t>
            </w:r>
            <w:r w:rsidR="008F1CEC">
              <w:t xml:space="preserve"> </w:t>
            </w:r>
            <w:r w:rsidR="0011267F">
              <w:t>af sociale rum, hvor børn får erfaringer</w:t>
            </w:r>
            <w:r w:rsidR="0021425F">
              <w:t xml:space="preserve"> og udvikler sig, dette får be</w:t>
            </w:r>
            <w:r w:rsidR="00CC6274">
              <w:t>tydning</w:t>
            </w:r>
            <w:r w:rsidR="0021425F">
              <w:t xml:space="preserve"> for måden børn indgår i</w:t>
            </w:r>
            <w:r w:rsidR="00CC6274">
              <w:t xml:space="preserve"> fællesskaber i</w:t>
            </w:r>
            <w:r w:rsidR="0021425F">
              <w:t xml:space="preserve"> fremtiden.</w:t>
            </w:r>
          </w:p>
          <w:p w:rsidR="00B06A56" w:rsidRDefault="00B06A56" w:rsidP="00122371">
            <w:pPr>
              <w:pStyle w:val="Tekst3"/>
            </w:pPr>
            <w:r>
              <w:t>Når vi har børn som ikke tri</w:t>
            </w:r>
            <w:r w:rsidR="00C16B7C">
              <w:t>ves i de børnefælleskaber</w:t>
            </w:r>
            <w:r>
              <w:t xml:space="preserve"> v</w:t>
            </w:r>
            <w:r w:rsidR="0080247A">
              <w:t>ia stueopdeling, så handler,</w:t>
            </w:r>
            <w:r w:rsidR="00CC6274">
              <w:t xml:space="preserve"> vi med</w:t>
            </w:r>
            <w:r>
              <w:t xml:space="preserve"> at ændre på den </w:t>
            </w:r>
            <w:r w:rsidR="0080247A">
              <w:t>almenkendt</w:t>
            </w:r>
            <w:r w:rsidR="00C16B7C">
              <w:t>e</w:t>
            </w:r>
            <w:r>
              <w:t xml:space="preserve"> struktur og tilpasser</w:t>
            </w:r>
            <w:r w:rsidR="0080247A">
              <w:t xml:space="preserve"> børnefælles</w:t>
            </w:r>
            <w:r w:rsidR="00720E32">
              <w:t>s</w:t>
            </w:r>
            <w:r w:rsidR="0080247A">
              <w:t>kaberne</w:t>
            </w:r>
            <w:r w:rsidR="00CF09ED">
              <w:t xml:space="preserve"> med blik for venskabers relationer</w:t>
            </w:r>
            <w:r>
              <w:t xml:space="preserve">, </w:t>
            </w:r>
            <w:r w:rsidR="0080247A">
              <w:t>legeinteresser, børn som ikke har det godt i hinanden selvs</w:t>
            </w:r>
            <w:r w:rsidR="00CC6274">
              <w:t>kab, hvor konflikter fylder osv.</w:t>
            </w:r>
          </w:p>
          <w:p w:rsidR="0080247A" w:rsidRDefault="0080247A" w:rsidP="00122371">
            <w:pPr>
              <w:pStyle w:val="Tekst3"/>
            </w:pPr>
            <w:r>
              <w:t>Vi omstiller ret hurtigt på struktur</w:t>
            </w:r>
            <w:r w:rsidR="00CF09ED">
              <w:t xml:space="preserve"> og rammer</w:t>
            </w:r>
            <w:r>
              <w:t>, for at fremme</w:t>
            </w:r>
            <w:r w:rsidR="00720E32">
              <w:t xml:space="preserve"> og genskab</w:t>
            </w:r>
            <w:r w:rsidR="00CC6274">
              <w:t>e trivslen. De overordnede</w:t>
            </w:r>
            <w:r w:rsidR="00CF09ED">
              <w:t xml:space="preserve"> </w:t>
            </w:r>
            <w:r w:rsidR="00CC6274">
              <w:t>trygheds s</w:t>
            </w:r>
            <w:r w:rsidR="00CF09ED">
              <w:t>kabene forhold fastholdes</w:t>
            </w:r>
            <w:r w:rsidR="00546501">
              <w:t>,</w:t>
            </w:r>
            <w:r w:rsidR="00CF09ED">
              <w:t xml:space="preserve"> i de faste rutiner og rytmer.</w:t>
            </w:r>
            <w:r w:rsidR="00546501">
              <w:t xml:space="preserve"> Fx </w:t>
            </w:r>
            <w:r w:rsidR="00720E32">
              <w:t>via kendte handlinger i</w:t>
            </w:r>
            <w:r>
              <w:t xml:space="preserve"> fx rutinerne omkring måden vi går på legepladsen. Kendt</w:t>
            </w:r>
            <w:r w:rsidR="00CC6274">
              <w:t>e</w:t>
            </w:r>
            <w:r>
              <w:t xml:space="preserve"> regler på legepladsen, hvad</w:t>
            </w:r>
            <w:r w:rsidR="00720E32">
              <w:t xml:space="preserve"> må man og hvad må man ikke, de</w:t>
            </w:r>
            <w:r w:rsidR="00546501">
              <w:t>r er</w:t>
            </w:r>
            <w:r w:rsidR="00720E32">
              <w:t xml:space="preserve"> faste voksne</w:t>
            </w:r>
            <w:r w:rsidR="00CC6274">
              <w:t>. Hvordan vi modtager børn</w:t>
            </w:r>
            <w:r w:rsidR="00546501">
              <w:t xml:space="preserve"> og foræld</w:t>
            </w:r>
            <w:r w:rsidR="00C16B7C">
              <w:t>re om morgen og hvordan vi ag</w:t>
            </w:r>
            <w:r w:rsidR="007867A9">
              <w:t xml:space="preserve">erer </w:t>
            </w:r>
            <w:r w:rsidR="00546501">
              <w:t>når famil</w:t>
            </w:r>
            <w:r w:rsidR="00B21102">
              <w:t>ien går hjem efter endt arbejde o</w:t>
            </w:r>
            <w:r w:rsidR="00720E32">
              <w:t>sv</w:t>
            </w:r>
            <w:r w:rsidR="00B21102">
              <w:t>.</w:t>
            </w:r>
          </w:p>
          <w:p w:rsidR="0011267F" w:rsidRDefault="0011267F" w:rsidP="00122371">
            <w:pPr>
              <w:pStyle w:val="Tekst3"/>
            </w:pPr>
            <w:r>
              <w:t>Børnefællesskaberne er også afhængige af, hvordan forældrenes blik på fælleskab er funderet. Forældre har en stort medansvar for, at fremme de</w:t>
            </w:r>
            <w:r w:rsidR="00CC6274">
              <w:t>n</w:t>
            </w:r>
            <w:r>
              <w:t xml:space="preserve"> positive tilgang og have forståelse for, at alle mennesker i fælleskaber er forskellige. Det er vigtigt, at børnene fornemmer forældrenes anerkendelse, uanset fællesskabets forudsætninger.</w:t>
            </w:r>
          </w:p>
          <w:p w:rsidR="0021425F" w:rsidRPr="00B06A56" w:rsidRDefault="0021425F" w:rsidP="00122371">
            <w:pPr>
              <w:pStyle w:val="Tekst3"/>
            </w:pPr>
            <w:r>
              <w:t>Fællesskaberne opstå også uden for dagtilbuddets åbningstid. I Børnehuset har der i mange år været en tradition om, at mødes i foreningslivet. Vi har børn som går til svømning sa</w:t>
            </w:r>
            <w:r w:rsidR="00CC6274">
              <w:t xml:space="preserve">mmen, til spejder og gymnastik mm. </w:t>
            </w:r>
            <w:r>
              <w:t>Vi håber meget</w:t>
            </w:r>
            <w:r w:rsidR="00E94EB9">
              <w:t>,</w:t>
            </w:r>
            <w:r>
              <w:t xml:space="preserve"> at I forældre bære</w:t>
            </w:r>
            <w:r w:rsidR="007867A9">
              <w:t>r</w:t>
            </w:r>
            <w:r>
              <w:t xml:space="preserve"> den gode tradition videre ind i børnenes liv.</w:t>
            </w:r>
          </w:p>
          <w:p w:rsidR="00053EDA" w:rsidRPr="00053EDA" w:rsidRDefault="00053EDA" w:rsidP="00122371">
            <w:pPr>
              <w:pStyle w:val="Tekst3"/>
            </w:pPr>
          </w:p>
          <w:p w:rsidR="00053EDA" w:rsidRPr="00E70FDB" w:rsidRDefault="00053EDA" w:rsidP="00122371">
            <w:pPr>
              <w:pStyle w:val="Tekst3"/>
              <w:rPr>
                <w:b/>
                <w:color w:val="1780C7" w:themeColor="accent3" w:themeShade="80"/>
              </w:rPr>
            </w:pP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AD6CD6">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AD6CD6">
            <w:pPr>
              <w:pStyle w:val="Byline"/>
            </w:pPr>
            <w:r w:rsidRPr="00243968">
              <w:t>Den styrkede pædagogiske læreplan, Rammer og indhold, s. 22-23</w:t>
            </w:r>
          </w:p>
        </w:tc>
        <w:tc>
          <w:tcPr>
            <w:tcW w:w="2551" w:type="dxa"/>
          </w:tcPr>
          <w:p w:rsidR="00243968" w:rsidRDefault="00243968" w:rsidP="00AD6CD6">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1008D3" w:rsidRPr="0049760F" w:rsidRDefault="00F329CC" w:rsidP="001008D3">
            <w:pPr>
              <w:pStyle w:val="Tekst5bl"/>
              <w:rPr>
                <w:rFonts w:ascii="Arial Narrow" w:hAnsi="Arial Narrow"/>
              </w:rPr>
            </w:pPr>
            <w:r w:rsidRPr="0049760F">
              <w:rPr>
                <w:rFonts w:ascii="Arial Narrow" w:hAnsi="Arial Narrow"/>
              </w:rPr>
              <w:t>Hvordan skaber vi hele dagen et pædagogisk læringsmiljø, der giver alle børn mulighed for at trives, lære, udvikle sig og dannes?</w:t>
            </w:r>
          </w:p>
          <w:p w:rsidR="00555D72" w:rsidRDefault="00555D72" w:rsidP="000F46D9">
            <w:pPr>
              <w:pStyle w:val="Tekst3"/>
              <w:rPr>
                <w:rFonts w:cs="Arial"/>
              </w:rPr>
            </w:pPr>
            <w:r w:rsidRPr="00767D1D">
              <w:rPr>
                <w:rFonts w:cs="Arial"/>
              </w:rPr>
              <w:t xml:space="preserve">Det pædagogiske læringsmiljø er børnenes hverdag i dagtilbuddet fra det øjeblik de træder ind i institutionen om morgenen og til de går hjem om eftermiddagen. I Helsingør Kommune arbejder vi på at etablere et pædagogisk læringsmiljø gennem hele dagen, der med leg, aktiviteter og rutiner giver børnene de bedste betingelser for at trives, lære, udvikle sig og dannes. Vi har fokus på at skabe læringsmiljøer, der indbyder til leg, nysgerrighed og engagement hos børnene. Vi arbejder med de fysiske rammer, og er opmærksomme på, hvilken betydning indretning har for børnenes muligheder for engagement og fordybelse i leg og læring. </w:t>
            </w:r>
          </w:p>
          <w:p w:rsidR="008F1CEC" w:rsidRPr="00925F57" w:rsidRDefault="008F1CEC" w:rsidP="000F46D9">
            <w:pPr>
              <w:pStyle w:val="Tekst3"/>
              <w:rPr>
                <w:rFonts w:cs="Arial"/>
                <w:sz w:val="22"/>
                <w:szCs w:val="22"/>
              </w:rPr>
            </w:pPr>
          </w:p>
          <w:p w:rsidR="00F329CC" w:rsidRPr="00925F57" w:rsidRDefault="0049760F" w:rsidP="00F329CC">
            <w:pPr>
              <w:pStyle w:val="Tekst3"/>
              <w:rPr>
                <w:rFonts w:cs="Arial"/>
                <w:b/>
                <w:color w:val="1780C7" w:themeColor="accent3" w:themeShade="80"/>
                <w:sz w:val="22"/>
                <w:szCs w:val="22"/>
              </w:rPr>
            </w:pPr>
            <w:r w:rsidRPr="00925F57">
              <w:rPr>
                <w:rFonts w:cs="Arial"/>
                <w:b/>
                <w:color w:val="1780C7" w:themeColor="accent3" w:themeShade="80"/>
                <w:sz w:val="22"/>
                <w:szCs w:val="22"/>
              </w:rPr>
              <w:t xml:space="preserve">Børnehuset </w:t>
            </w:r>
            <w:r w:rsidR="005C3A12" w:rsidRPr="00925F57">
              <w:rPr>
                <w:rFonts w:cs="Arial"/>
                <w:b/>
                <w:color w:val="1780C7" w:themeColor="accent3" w:themeShade="80"/>
                <w:sz w:val="22"/>
                <w:szCs w:val="22"/>
              </w:rPr>
              <w:t>Snerlen</w:t>
            </w:r>
          </w:p>
          <w:p w:rsidR="00C27119" w:rsidRPr="004F3CB6" w:rsidRDefault="0049760F" w:rsidP="00C27119">
            <w:pPr>
              <w:pStyle w:val="Default"/>
              <w:rPr>
                <w:sz w:val="20"/>
                <w:szCs w:val="20"/>
              </w:rPr>
            </w:pPr>
            <w:r w:rsidRPr="004F3CB6">
              <w:rPr>
                <w:sz w:val="20"/>
                <w:szCs w:val="20"/>
              </w:rPr>
              <w:t>Alle medarbejdere</w:t>
            </w:r>
            <w:r w:rsidR="00C27119" w:rsidRPr="004F3CB6">
              <w:rPr>
                <w:sz w:val="20"/>
                <w:szCs w:val="20"/>
              </w:rPr>
              <w:t xml:space="preserve"> er ansvarlig</w:t>
            </w:r>
            <w:r w:rsidR="00925F57">
              <w:rPr>
                <w:sz w:val="20"/>
                <w:szCs w:val="20"/>
              </w:rPr>
              <w:t>e</w:t>
            </w:r>
            <w:r w:rsidR="00C27119" w:rsidRPr="004F3CB6">
              <w:rPr>
                <w:sz w:val="20"/>
                <w:szCs w:val="20"/>
              </w:rPr>
              <w:t xml:space="preserve"> for at skabe et godt læringsmiljø</w:t>
            </w:r>
            <w:r w:rsidRPr="004F3CB6">
              <w:rPr>
                <w:sz w:val="20"/>
                <w:szCs w:val="20"/>
              </w:rPr>
              <w:t>. D</w:t>
            </w:r>
            <w:r w:rsidR="00C27119" w:rsidRPr="004F3CB6">
              <w:rPr>
                <w:sz w:val="20"/>
                <w:szCs w:val="20"/>
              </w:rPr>
              <w:t xml:space="preserve">et karakteriseret ved: </w:t>
            </w:r>
          </w:p>
          <w:p w:rsidR="0049760F" w:rsidRPr="004F3CB6" w:rsidRDefault="00D003CD" w:rsidP="002D0BAD">
            <w:pPr>
              <w:pStyle w:val="Default"/>
              <w:numPr>
                <w:ilvl w:val="0"/>
                <w:numId w:val="20"/>
              </w:numPr>
              <w:rPr>
                <w:sz w:val="20"/>
                <w:szCs w:val="20"/>
              </w:rPr>
            </w:pPr>
            <w:r>
              <w:rPr>
                <w:sz w:val="20"/>
                <w:szCs w:val="20"/>
              </w:rPr>
              <w:t>Alle der har</w:t>
            </w:r>
            <w:r w:rsidR="0049760F" w:rsidRPr="004F3CB6">
              <w:rPr>
                <w:sz w:val="20"/>
                <w:szCs w:val="20"/>
              </w:rPr>
              <w:t xml:space="preserve"> sin daglige gang i børnehuset</w:t>
            </w:r>
            <w:r>
              <w:rPr>
                <w:sz w:val="20"/>
                <w:szCs w:val="20"/>
              </w:rPr>
              <w:t>,</w:t>
            </w:r>
            <w:r w:rsidR="0049760F" w:rsidRPr="004F3CB6">
              <w:rPr>
                <w:sz w:val="20"/>
                <w:szCs w:val="20"/>
              </w:rPr>
              <w:t xml:space="preserve"> er rollemodeller, så det er vigtigt</w:t>
            </w:r>
            <w:r>
              <w:rPr>
                <w:sz w:val="20"/>
                <w:szCs w:val="20"/>
              </w:rPr>
              <w:t>,</w:t>
            </w:r>
            <w:r w:rsidR="0049760F" w:rsidRPr="004F3CB6">
              <w:rPr>
                <w:sz w:val="20"/>
                <w:szCs w:val="20"/>
              </w:rPr>
              <w:t xml:space="preserve"> at reflektere over egen praksis</w:t>
            </w:r>
            <w:r w:rsidR="00925F57">
              <w:rPr>
                <w:sz w:val="20"/>
                <w:szCs w:val="20"/>
              </w:rPr>
              <w:t>.</w:t>
            </w:r>
            <w:r w:rsidR="0049760F" w:rsidRPr="004F3CB6">
              <w:rPr>
                <w:sz w:val="20"/>
                <w:szCs w:val="20"/>
              </w:rPr>
              <w:t xml:space="preserve"> </w:t>
            </w:r>
          </w:p>
          <w:p w:rsidR="00C27119" w:rsidRPr="004F3CB6" w:rsidRDefault="00925F57" w:rsidP="002D0BAD">
            <w:pPr>
              <w:pStyle w:val="Default"/>
              <w:numPr>
                <w:ilvl w:val="0"/>
                <w:numId w:val="20"/>
              </w:numPr>
              <w:rPr>
                <w:sz w:val="20"/>
                <w:szCs w:val="20"/>
              </w:rPr>
            </w:pPr>
            <w:r>
              <w:rPr>
                <w:sz w:val="20"/>
                <w:szCs w:val="20"/>
              </w:rPr>
              <w:t>Tryghed, tillid og nærvær.</w:t>
            </w:r>
          </w:p>
          <w:p w:rsidR="00C27119" w:rsidRPr="004F3CB6" w:rsidRDefault="00C27119" w:rsidP="002D0BAD">
            <w:pPr>
              <w:pStyle w:val="Default"/>
              <w:numPr>
                <w:ilvl w:val="0"/>
                <w:numId w:val="20"/>
              </w:numPr>
              <w:rPr>
                <w:sz w:val="20"/>
                <w:szCs w:val="20"/>
              </w:rPr>
            </w:pPr>
            <w:r w:rsidRPr="004F3CB6">
              <w:rPr>
                <w:sz w:val="20"/>
                <w:szCs w:val="20"/>
              </w:rPr>
              <w:t>Tilpassede udviklingssvarende udfordringer</w:t>
            </w:r>
            <w:r w:rsidR="00925F57">
              <w:rPr>
                <w:sz w:val="20"/>
                <w:szCs w:val="20"/>
              </w:rPr>
              <w:t>.</w:t>
            </w:r>
            <w:r w:rsidRPr="004F3CB6">
              <w:rPr>
                <w:sz w:val="20"/>
                <w:szCs w:val="20"/>
              </w:rPr>
              <w:t xml:space="preserve"> </w:t>
            </w:r>
          </w:p>
          <w:p w:rsidR="00C27119" w:rsidRPr="004F3CB6" w:rsidRDefault="00925F57" w:rsidP="002D0BAD">
            <w:pPr>
              <w:pStyle w:val="Default"/>
              <w:numPr>
                <w:ilvl w:val="0"/>
                <w:numId w:val="20"/>
              </w:numPr>
              <w:rPr>
                <w:sz w:val="20"/>
                <w:szCs w:val="20"/>
              </w:rPr>
            </w:pPr>
            <w:r>
              <w:rPr>
                <w:sz w:val="20"/>
                <w:szCs w:val="20"/>
              </w:rPr>
              <w:t>Engagement og anerkendelse.</w:t>
            </w:r>
          </w:p>
          <w:p w:rsidR="00C27119" w:rsidRPr="004F3CB6" w:rsidRDefault="00925F57" w:rsidP="002D0BAD">
            <w:pPr>
              <w:pStyle w:val="Default"/>
              <w:numPr>
                <w:ilvl w:val="0"/>
                <w:numId w:val="20"/>
              </w:numPr>
              <w:rPr>
                <w:sz w:val="20"/>
                <w:szCs w:val="20"/>
              </w:rPr>
            </w:pPr>
            <w:r>
              <w:rPr>
                <w:sz w:val="20"/>
                <w:szCs w:val="20"/>
              </w:rPr>
              <w:t>Positive forventninger.</w:t>
            </w:r>
          </w:p>
          <w:p w:rsidR="00C27119" w:rsidRPr="004F3CB6" w:rsidRDefault="00C27119" w:rsidP="0049760F">
            <w:pPr>
              <w:pStyle w:val="Default"/>
              <w:ind w:left="720"/>
              <w:rPr>
                <w:sz w:val="20"/>
                <w:szCs w:val="20"/>
              </w:rPr>
            </w:pPr>
          </w:p>
          <w:p w:rsidR="00546501" w:rsidRPr="004F3CB6" w:rsidRDefault="001C2F70" w:rsidP="001C2F70">
            <w:pPr>
              <w:pStyle w:val="Tekst3"/>
              <w:rPr>
                <w:rFonts w:cs="Arial"/>
              </w:rPr>
            </w:pPr>
            <w:r w:rsidRPr="004F3CB6">
              <w:rPr>
                <w:rFonts w:cs="Arial"/>
              </w:rPr>
              <w:t>Vi planlægger aktiviteter med mulighed for, at udfordre og fange børnene</w:t>
            </w:r>
            <w:r w:rsidR="00925F57">
              <w:rPr>
                <w:rFonts w:cs="Arial"/>
              </w:rPr>
              <w:t>s nysgerrighed</w:t>
            </w:r>
            <w:r w:rsidRPr="004F3CB6">
              <w:rPr>
                <w:rFonts w:cs="Arial"/>
              </w:rPr>
              <w:t xml:space="preserve"> med emner som kan være interessante og/eller knap så interessante og fange børnenes ”moment” af interesse og fordybelse. Eks. før en tur er børnene blevet forberedt på, at de skal ud at finde snegle, undervejs ændres fokus, fordi børnenes interesse flyttes til en fangeleg, vi leger legen, hvorefter det oprindelige fokus genoptages.   </w:t>
            </w:r>
          </w:p>
          <w:p w:rsidR="004F3CB6" w:rsidRDefault="001C2F70" w:rsidP="001C2F70">
            <w:pPr>
              <w:pStyle w:val="Tekst3"/>
              <w:rPr>
                <w:rFonts w:cs="Arial"/>
              </w:rPr>
            </w:pPr>
            <w:r w:rsidRPr="004F3CB6">
              <w:rPr>
                <w:rFonts w:cs="Arial"/>
              </w:rPr>
              <w:t>Et vigtigt overordnet planlægningsredskab til med</w:t>
            </w:r>
            <w:r w:rsidR="008243C8">
              <w:rPr>
                <w:rFonts w:cs="Arial"/>
              </w:rPr>
              <w:t>arbejdergruppen, er årshjulet. L</w:t>
            </w:r>
            <w:r w:rsidRPr="004F3CB6">
              <w:rPr>
                <w:rFonts w:cs="Arial"/>
              </w:rPr>
              <w:t>æringsmiljøet skal bære præg af, hvordan dagen og aktiviteterne bliver rammesat, organiseret og tilrettelagt. Emnerne omsættes til alderssvarende aktiviteter i børnenes hverdag. Vi planlægger forud med div</w:t>
            </w:r>
            <w:r w:rsidR="008243C8">
              <w:rPr>
                <w:rFonts w:cs="Arial"/>
              </w:rPr>
              <w:t>erse</w:t>
            </w:r>
            <w:r w:rsidRPr="004F3CB6">
              <w:rPr>
                <w:rFonts w:cs="Arial"/>
              </w:rPr>
              <w:t xml:space="preserve"> emner, som alle stuer arbejder ud fra. Pt. arbejdes der med dans, bevægelse og cirkus. (sep. til slut okt. 2020)</w:t>
            </w:r>
          </w:p>
          <w:p w:rsidR="004F3CB6" w:rsidRPr="008243C8" w:rsidRDefault="004F3CB6" w:rsidP="001C2F70">
            <w:pPr>
              <w:pStyle w:val="Tekst3"/>
              <w:rPr>
                <w:rFonts w:cs="Arial"/>
                <w:b/>
                <w:color w:val="0070C0"/>
                <w:sz w:val="22"/>
                <w:szCs w:val="22"/>
              </w:rPr>
            </w:pPr>
            <w:r w:rsidRPr="008243C8">
              <w:rPr>
                <w:rFonts w:cs="Arial"/>
                <w:b/>
                <w:color w:val="0070C0"/>
                <w:sz w:val="22"/>
                <w:szCs w:val="22"/>
              </w:rPr>
              <w:t>Læring he</w:t>
            </w:r>
            <w:r w:rsidR="00711C77" w:rsidRPr="008243C8">
              <w:rPr>
                <w:rFonts w:cs="Arial"/>
                <w:b/>
                <w:color w:val="0070C0"/>
                <w:sz w:val="22"/>
                <w:szCs w:val="22"/>
              </w:rPr>
              <w:t xml:space="preserve">le </w:t>
            </w:r>
            <w:r w:rsidR="00850369" w:rsidRPr="008243C8">
              <w:rPr>
                <w:rFonts w:cs="Arial"/>
                <w:b/>
                <w:color w:val="0070C0"/>
                <w:sz w:val="22"/>
                <w:szCs w:val="22"/>
              </w:rPr>
              <w:t>dagen:</w:t>
            </w:r>
          </w:p>
          <w:p w:rsidR="004F3CB6" w:rsidRDefault="004F3CB6" w:rsidP="001C2F70">
            <w:pPr>
              <w:pStyle w:val="Tekst3"/>
              <w:rPr>
                <w:rFonts w:cs="Arial"/>
              </w:rPr>
            </w:pPr>
            <w:r>
              <w:rPr>
                <w:rFonts w:cs="Arial"/>
              </w:rPr>
              <w:t xml:space="preserve">Børnehuset har en åbningstid på i alt </w:t>
            </w:r>
            <w:r w:rsidR="00711C77">
              <w:rPr>
                <w:rFonts w:cs="Arial"/>
              </w:rPr>
              <w:t>10</w:t>
            </w:r>
            <w:r>
              <w:rPr>
                <w:rFonts w:cs="Arial"/>
              </w:rPr>
              <w:t>,5 timer hver dag</w:t>
            </w:r>
            <w:r w:rsidR="008243C8">
              <w:rPr>
                <w:rFonts w:cs="Arial"/>
              </w:rPr>
              <w:t>, undtagen fredag som er 10 timer</w:t>
            </w:r>
            <w:r>
              <w:rPr>
                <w:rFonts w:cs="Arial"/>
              </w:rPr>
              <w:t>.</w:t>
            </w:r>
            <w:r w:rsidR="00711C77">
              <w:rPr>
                <w:rFonts w:cs="Arial"/>
              </w:rPr>
              <w:t xml:space="preserve"> Fra barnet træder ind af døren, er barnet på konstant arbejde med at</w:t>
            </w:r>
            <w:r w:rsidR="00F40E85">
              <w:rPr>
                <w:rFonts w:cs="Arial"/>
              </w:rPr>
              <w:t xml:space="preserve"> læring</w:t>
            </w:r>
            <w:r w:rsidR="00711C77">
              <w:rPr>
                <w:rFonts w:cs="Arial"/>
              </w:rPr>
              <w:t xml:space="preserve"> om sig selv, i alle dagen</w:t>
            </w:r>
            <w:r w:rsidR="008F1CEC">
              <w:rPr>
                <w:rFonts w:cs="Arial"/>
              </w:rPr>
              <w:t>s</w:t>
            </w:r>
            <w:r w:rsidR="00711C77">
              <w:rPr>
                <w:rFonts w:cs="Arial"/>
              </w:rPr>
              <w:t xml:space="preserve"> perspektiver. </w:t>
            </w:r>
            <w:r w:rsidR="00795F3A">
              <w:rPr>
                <w:rFonts w:cs="Arial"/>
              </w:rPr>
              <w:t>Man kan beskrive det ved, at vi faktiske stiller aldersvar</w:t>
            </w:r>
            <w:r w:rsidR="008F1CEC">
              <w:rPr>
                <w:rFonts w:cs="Arial"/>
              </w:rPr>
              <w:t>ende krav til barnet hele dagen, de er på lærings ”arbejde” dagen lang.</w:t>
            </w:r>
            <w:r w:rsidR="00795F3A">
              <w:rPr>
                <w:rFonts w:cs="Arial"/>
              </w:rPr>
              <w:t xml:space="preserve"> </w:t>
            </w:r>
            <w:r w:rsidR="00711C77">
              <w:rPr>
                <w:rFonts w:cs="Arial"/>
              </w:rPr>
              <w:t xml:space="preserve">Ud over alle de faste rutiner </w:t>
            </w:r>
            <w:r w:rsidR="00767D1D">
              <w:rPr>
                <w:rFonts w:cs="Arial"/>
              </w:rPr>
              <w:t xml:space="preserve">og den initieret planlægning, </w:t>
            </w:r>
            <w:r w:rsidR="00711C77">
              <w:rPr>
                <w:rFonts w:cs="Arial"/>
              </w:rPr>
              <w:t>som kendetegner dagens faste gøremål</w:t>
            </w:r>
            <w:r w:rsidR="00850369">
              <w:rPr>
                <w:rFonts w:cs="Arial"/>
              </w:rPr>
              <w:t xml:space="preserve">, </w:t>
            </w:r>
            <w:r w:rsidR="00767D1D">
              <w:rPr>
                <w:rFonts w:cs="Arial"/>
              </w:rPr>
              <w:t xml:space="preserve">som </w:t>
            </w:r>
            <w:r w:rsidR="00850369">
              <w:rPr>
                <w:rFonts w:cs="Arial"/>
              </w:rPr>
              <w:t>det formelle,</w:t>
            </w:r>
            <w:r w:rsidR="00767D1D">
              <w:rPr>
                <w:rFonts w:cs="Arial"/>
              </w:rPr>
              <w:t xml:space="preserve"> så er der også</w:t>
            </w:r>
            <w:r w:rsidR="00711C77">
              <w:rPr>
                <w:rFonts w:cs="Arial"/>
              </w:rPr>
              <w:t xml:space="preserve"> uformel</w:t>
            </w:r>
            <w:r w:rsidR="00D003CD">
              <w:rPr>
                <w:rFonts w:cs="Arial"/>
              </w:rPr>
              <w:t>le</w:t>
            </w:r>
            <w:r w:rsidR="00711C77">
              <w:rPr>
                <w:rFonts w:cs="Arial"/>
              </w:rPr>
              <w:t xml:space="preserve"> aktivitet</w:t>
            </w:r>
            <w:r w:rsidR="00F40E85">
              <w:rPr>
                <w:rFonts w:cs="Arial"/>
              </w:rPr>
              <w:t>er</w:t>
            </w:r>
            <w:r w:rsidR="00711C77">
              <w:rPr>
                <w:rFonts w:cs="Arial"/>
              </w:rPr>
              <w:t xml:space="preserve"> hele dagen.</w:t>
            </w:r>
          </w:p>
          <w:p w:rsidR="00711C77" w:rsidRDefault="00711C77" w:rsidP="001C2F70">
            <w:pPr>
              <w:pStyle w:val="Tekst3"/>
              <w:rPr>
                <w:rFonts w:cs="Arial"/>
              </w:rPr>
            </w:pPr>
            <w:r>
              <w:rPr>
                <w:rFonts w:cs="Arial"/>
              </w:rPr>
              <w:t>Børn</w:t>
            </w:r>
            <w:r w:rsidR="00850369">
              <w:rPr>
                <w:rFonts w:cs="Arial"/>
              </w:rPr>
              <w:t>ene</w:t>
            </w:r>
            <w:r>
              <w:rPr>
                <w:rFonts w:cs="Arial"/>
              </w:rPr>
              <w:t xml:space="preserve"> lære</w:t>
            </w:r>
            <w:r w:rsidR="00F40E85">
              <w:rPr>
                <w:rFonts w:cs="Arial"/>
              </w:rPr>
              <w:t>r</w:t>
            </w:r>
            <w:r>
              <w:rPr>
                <w:rFonts w:cs="Arial"/>
              </w:rPr>
              <w:t>/øver, at evne overblik, rumorientering, hvor er ting praktisk placeret eller det modsatte, de lære om bevægemønstre, de lære, at finde det, de søge</w:t>
            </w:r>
            <w:r w:rsidR="00F40E85">
              <w:rPr>
                <w:rFonts w:cs="Arial"/>
              </w:rPr>
              <w:t>r</w:t>
            </w:r>
            <w:r>
              <w:rPr>
                <w:rFonts w:cs="Arial"/>
              </w:rPr>
              <w:t xml:space="preserve"> trods mange kvadratmeter.</w:t>
            </w:r>
          </w:p>
          <w:p w:rsidR="00850369" w:rsidRDefault="00711C77" w:rsidP="001C2F70">
            <w:pPr>
              <w:pStyle w:val="Tekst3"/>
              <w:rPr>
                <w:rFonts w:cs="Arial"/>
              </w:rPr>
            </w:pPr>
            <w:r>
              <w:rPr>
                <w:rFonts w:cs="Arial"/>
              </w:rPr>
              <w:t>De lære</w:t>
            </w:r>
            <w:r w:rsidR="007867A9">
              <w:rPr>
                <w:rFonts w:cs="Arial"/>
              </w:rPr>
              <w:t>r</w:t>
            </w:r>
            <w:r>
              <w:rPr>
                <w:rFonts w:cs="Arial"/>
              </w:rPr>
              <w:t xml:space="preserve"> det formelle omkring:</w:t>
            </w:r>
            <w:r w:rsidR="00D003CD">
              <w:rPr>
                <w:rFonts w:cs="Arial"/>
              </w:rPr>
              <w:t xml:space="preserve"> fx</w:t>
            </w:r>
          </w:p>
          <w:p w:rsidR="00850369" w:rsidRDefault="00711C77" w:rsidP="002D0BAD">
            <w:pPr>
              <w:pStyle w:val="Tekst3"/>
              <w:numPr>
                <w:ilvl w:val="0"/>
                <w:numId w:val="22"/>
              </w:numPr>
              <w:rPr>
                <w:rFonts w:cs="Arial"/>
              </w:rPr>
            </w:pPr>
            <w:r>
              <w:rPr>
                <w:rFonts w:cs="Arial"/>
              </w:rPr>
              <w:t>at mødes til morgenmad</w:t>
            </w:r>
            <w:r w:rsidR="00850369">
              <w:rPr>
                <w:rFonts w:cs="Arial"/>
              </w:rPr>
              <w:t>,</w:t>
            </w:r>
            <w:r w:rsidR="00F40E85">
              <w:rPr>
                <w:rFonts w:cs="Arial"/>
              </w:rPr>
              <w:t xml:space="preserve"> hvor rammen skal være hyggelig, en tid på dagen hvor læring</w:t>
            </w:r>
            <w:r w:rsidR="00850369">
              <w:rPr>
                <w:rFonts w:cs="Arial"/>
              </w:rPr>
              <w:t xml:space="preserve"> og fornemmelsen af ro opstår. Læren om at tage hensyn</w:t>
            </w:r>
            <w:r w:rsidR="00F40E85">
              <w:rPr>
                <w:rFonts w:cs="Arial"/>
              </w:rPr>
              <w:t>.</w:t>
            </w:r>
          </w:p>
          <w:p w:rsidR="00850369" w:rsidRDefault="00850369" w:rsidP="002D0BAD">
            <w:pPr>
              <w:pStyle w:val="Tekst3"/>
              <w:numPr>
                <w:ilvl w:val="0"/>
                <w:numId w:val="22"/>
              </w:numPr>
              <w:rPr>
                <w:rFonts w:cs="Arial"/>
              </w:rPr>
            </w:pPr>
            <w:r>
              <w:rPr>
                <w:rFonts w:cs="Arial"/>
              </w:rPr>
              <w:t xml:space="preserve">tiden på dagen hvor man mødes i store eller så grupper </w:t>
            </w:r>
            <w:r w:rsidR="00F40E85">
              <w:rPr>
                <w:rFonts w:cs="Arial"/>
              </w:rPr>
              <w:t>til</w:t>
            </w:r>
            <w:r>
              <w:rPr>
                <w:rFonts w:cs="Arial"/>
              </w:rPr>
              <w:t xml:space="preserve"> aktiviteter.</w:t>
            </w:r>
          </w:p>
          <w:p w:rsidR="00850369" w:rsidRDefault="00850369" w:rsidP="002D0BAD">
            <w:pPr>
              <w:pStyle w:val="Tekst3"/>
              <w:numPr>
                <w:ilvl w:val="0"/>
                <w:numId w:val="22"/>
              </w:numPr>
              <w:rPr>
                <w:rFonts w:cs="Arial"/>
              </w:rPr>
            </w:pPr>
            <w:r>
              <w:rPr>
                <w:rFonts w:cs="Arial"/>
              </w:rPr>
              <w:t>rutiner i garderoben, hvor man øver og samtaler om</w:t>
            </w:r>
            <w:r w:rsidR="00F40E85">
              <w:rPr>
                <w:rFonts w:cs="Arial"/>
              </w:rPr>
              <w:t>,</w:t>
            </w:r>
            <w:r>
              <w:rPr>
                <w:rFonts w:cs="Arial"/>
              </w:rPr>
              <w:t xml:space="preserve"> hvordan tøjet skal på, at man vælger det rigtige tøj til vejret, man hjælper måske sidemanden.</w:t>
            </w:r>
          </w:p>
          <w:p w:rsidR="00711C77" w:rsidRDefault="00850369" w:rsidP="002D0BAD">
            <w:pPr>
              <w:pStyle w:val="Tekst3"/>
              <w:numPr>
                <w:ilvl w:val="0"/>
                <w:numId w:val="22"/>
              </w:numPr>
              <w:rPr>
                <w:rFonts w:cs="Arial"/>
              </w:rPr>
            </w:pPr>
            <w:r>
              <w:rPr>
                <w:rFonts w:cs="Arial"/>
              </w:rPr>
              <w:t>Læringen opstår i samtaler hvor der skiftes ble, trøster et barn som er ked af det, man griner sammen,</w:t>
            </w:r>
            <w:r w:rsidR="00795F3A">
              <w:rPr>
                <w:rFonts w:cs="Arial"/>
              </w:rPr>
              <w:t xml:space="preserve"> af noget som sjovt.</w:t>
            </w:r>
          </w:p>
          <w:p w:rsidR="00D003CD" w:rsidRDefault="00D003CD" w:rsidP="002D0BAD">
            <w:pPr>
              <w:pStyle w:val="Tekst3"/>
              <w:numPr>
                <w:ilvl w:val="0"/>
                <w:numId w:val="22"/>
              </w:numPr>
              <w:rPr>
                <w:rFonts w:cs="Arial"/>
              </w:rPr>
            </w:pPr>
            <w:r>
              <w:rPr>
                <w:rFonts w:cs="Arial"/>
              </w:rPr>
              <w:t>Begå sig i det offentlige rum, møde</w:t>
            </w:r>
            <w:r w:rsidR="007867A9">
              <w:rPr>
                <w:rFonts w:cs="Arial"/>
              </w:rPr>
              <w:t>t</w:t>
            </w:r>
            <w:r>
              <w:rPr>
                <w:rFonts w:cs="Arial"/>
              </w:rPr>
              <w:t xml:space="preserve"> med fremmede mennesker osv</w:t>
            </w:r>
            <w:r w:rsidR="00F40E85">
              <w:rPr>
                <w:rFonts w:cs="Arial"/>
              </w:rPr>
              <w:t>.</w:t>
            </w:r>
          </w:p>
          <w:p w:rsidR="00795F3A" w:rsidRDefault="00795F3A" w:rsidP="00795F3A">
            <w:pPr>
              <w:pStyle w:val="Tekst3"/>
              <w:rPr>
                <w:rFonts w:cs="Arial"/>
              </w:rPr>
            </w:pPr>
            <w:r>
              <w:rPr>
                <w:rFonts w:cs="Arial"/>
              </w:rPr>
              <w:t>Vi arbejder med teorien om, zonen for nærmeste udvikling, som betyder, at det, barnet kan vi dag, med voksen støtte, kan det selvstændigt i morgen. Hertil skal det siges, at alle bø</w:t>
            </w:r>
            <w:r w:rsidR="00F40E85">
              <w:rPr>
                <w:rFonts w:cs="Arial"/>
              </w:rPr>
              <w:t>rn udvikler læring forskelligt. B</w:t>
            </w:r>
            <w:r>
              <w:rPr>
                <w:rFonts w:cs="Arial"/>
              </w:rPr>
              <w:t>ørn har</w:t>
            </w:r>
            <w:r w:rsidR="00F40E85">
              <w:rPr>
                <w:rFonts w:cs="Arial"/>
              </w:rPr>
              <w:t xml:space="preserve"> brug for mere tid, der hvor de er udfordret og </w:t>
            </w:r>
            <w:r w:rsidR="00D003CD">
              <w:rPr>
                <w:rFonts w:cs="Arial"/>
              </w:rPr>
              <w:t xml:space="preserve">mindre tid, der hvor de har </w:t>
            </w:r>
            <w:r w:rsidR="00F40E85">
              <w:rPr>
                <w:rFonts w:cs="Arial"/>
              </w:rPr>
              <w:t xml:space="preserve">deres </w:t>
            </w:r>
            <w:r w:rsidR="00D003CD">
              <w:rPr>
                <w:rFonts w:cs="Arial"/>
              </w:rPr>
              <w:t>styrke</w:t>
            </w:r>
            <w:r w:rsidR="00F40E85">
              <w:rPr>
                <w:rFonts w:cs="Arial"/>
              </w:rPr>
              <w:t>r</w:t>
            </w:r>
            <w:r w:rsidR="00D003CD">
              <w:rPr>
                <w:rFonts w:cs="Arial"/>
              </w:rPr>
              <w:t>.</w:t>
            </w:r>
          </w:p>
          <w:p w:rsidR="00795F3A" w:rsidRDefault="00795F3A" w:rsidP="00795F3A">
            <w:pPr>
              <w:pStyle w:val="Tekst3"/>
              <w:rPr>
                <w:rFonts w:cs="Arial"/>
              </w:rPr>
            </w:pPr>
            <w:r>
              <w:rPr>
                <w:rFonts w:cs="Arial"/>
              </w:rPr>
              <w:t xml:space="preserve">Dette bruger vi </w:t>
            </w:r>
            <w:r w:rsidR="00F40E85">
              <w:rPr>
                <w:rFonts w:cs="Arial"/>
              </w:rPr>
              <w:t xml:space="preserve">i </w:t>
            </w:r>
            <w:r>
              <w:rPr>
                <w:rFonts w:cs="Arial"/>
              </w:rPr>
              <w:t xml:space="preserve">de daglige rutiner når vi sætte </w:t>
            </w:r>
            <w:r w:rsidR="00D003CD">
              <w:rPr>
                <w:rFonts w:cs="Arial"/>
              </w:rPr>
              <w:t>lærings</w:t>
            </w:r>
            <w:r>
              <w:rPr>
                <w:rFonts w:cs="Arial"/>
              </w:rPr>
              <w:t xml:space="preserve"> </w:t>
            </w:r>
            <w:r w:rsidR="00D003CD">
              <w:rPr>
                <w:rFonts w:cs="Arial"/>
              </w:rPr>
              <w:t>aktiviteter</w:t>
            </w:r>
            <w:r>
              <w:rPr>
                <w:rFonts w:cs="Arial"/>
              </w:rPr>
              <w:t xml:space="preserve"> i gang. Vi udfordre</w:t>
            </w:r>
            <w:r w:rsidR="00F40E85">
              <w:rPr>
                <w:rFonts w:cs="Arial"/>
              </w:rPr>
              <w:t>r</w:t>
            </w:r>
            <w:r>
              <w:rPr>
                <w:rFonts w:cs="Arial"/>
              </w:rPr>
              <w:t xml:space="preserve"> gerne barnet, men aldrig så aktiviteten bliver for svær</w:t>
            </w:r>
            <w:r w:rsidR="00D003CD">
              <w:rPr>
                <w:rFonts w:cs="Arial"/>
              </w:rPr>
              <w:t xml:space="preserve"> og mister lysten til deltagelse. Sker dette så kan det godt være</w:t>
            </w:r>
            <w:r w:rsidR="00767D1D">
              <w:rPr>
                <w:rFonts w:cs="Arial"/>
              </w:rPr>
              <w:t>,</w:t>
            </w:r>
            <w:r w:rsidR="00D003CD">
              <w:rPr>
                <w:rFonts w:cs="Arial"/>
              </w:rPr>
              <w:t xml:space="preserve"> at vi skal øve over flere dag eller uger… såda</w:t>
            </w:r>
            <w:r w:rsidR="00767D1D">
              <w:rPr>
                <w:rFonts w:cs="Arial"/>
              </w:rPr>
              <w:t xml:space="preserve">n er det for alle, uanset alder </w:t>
            </w:r>
            <w:r w:rsidR="00767D1D" w:rsidRPr="00767D1D">
              <w:rPr>
                <w:rFonts w:cs="Arial"/>
              </w:rPr>
              <w:sym w:font="Wingdings" w:char="F04A"/>
            </w:r>
          </w:p>
          <w:p w:rsidR="001008D3" w:rsidRPr="0049760F" w:rsidRDefault="001008D3" w:rsidP="00F329CC">
            <w:pPr>
              <w:pStyle w:val="Tekst3"/>
              <w:rPr>
                <w:rFonts w:ascii="Arial Narrow" w:hAnsi="Arial Narrow"/>
                <w:color w:val="FF0000"/>
              </w:rPr>
            </w:pP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AD6CD6">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AD6CD6">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AD6CD6">
        <w:tc>
          <w:tcPr>
            <w:tcW w:w="9638" w:type="dxa"/>
          </w:tcPr>
          <w:p w:rsidR="00127978" w:rsidRDefault="009044C5" w:rsidP="009044C5">
            <w:pPr>
              <w:pStyle w:val="Tekst5bl"/>
            </w:pPr>
            <w:r w:rsidRPr="009044C5">
              <w:t>Hvordan samarbejder vi med forældrene om barnets og børnegruppens trivsel og læring?</w:t>
            </w:r>
          </w:p>
          <w:p w:rsidR="00D84767" w:rsidRPr="00D84767" w:rsidRDefault="00D84767" w:rsidP="00D84767">
            <w:pPr>
              <w:pStyle w:val="Tekst3"/>
            </w:pPr>
            <w:r w:rsidRPr="00D84767">
              <w:t>Pædagogisk kvalitet i dagtilbud forudsætter et godt forældresamarbejde. Derfor er den gode kontakt mellem forældre og dagtilbud højt prioriteret i Helsingør Kommune. Det gælder både det daglige samarbejde om barnets og børnegruppens trivsel, udvikling og læring</w:t>
            </w:r>
            <w:r w:rsidR="00235153">
              <w:t>,</w:t>
            </w:r>
            <w:r w:rsidR="00DD28E9">
              <w:t xml:space="preserve"> samt</w:t>
            </w:r>
            <w:r w:rsidRPr="00D84767">
              <w:t xml:space="preserve"> samarbejdet via </w:t>
            </w:r>
            <w:r w:rsidR="00235153">
              <w:t>forældre</w:t>
            </w:r>
            <w:r w:rsidRPr="00D84767">
              <w:t>bestyrelser. Vores samarbejde er forpligtende og samskabende. Det er vigtigt, at man som forældre oplever tydelighed, gennemsigtighed og tryghed. Ud over den daglige dialog er en del af vores forældresamarbejde formaliseret gennem møder fra barnet starter i dagtilbuddet og til det skal videre i skole og SFO. Det kan fx være velkomstsamtale, sprogsamtale eller o</w:t>
            </w:r>
            <w:r w:rsidR="00235153">
              <w:t>verleveringssamtale. Som foræld</w:t>
            </w:r>
            <w:r w:rsidRPr="00D84767">
              <w:t>e</w:t>
            </w:r>
            <w:r w:rsidR="00235153">
              <w:t>r</w:t>
            </w:r>
            <w:r w:rsidRPr="00D84767">
              <w:t xml:space="preserve"> kan man altid kontakte dagtilbuddet, hvis man ønsker en samtale om ens barns trivsel eller udvikling. Hvis vi har brug </w:t>
            </w:r>
            <w:r w:rsidR="00DD28E9">
              <w:t xml:space="preserve">for </w:t>
            </w:r>
            <w:r w:rsidRPr="00D84767">
              <w:t xml:space="preserve">andre fagpersoners vejledning inviterer vi til et dialogmøde med relevante samarbejdspartnere. </w:t>
            </w:r>
          </w:p>
          <w:p w:rsidR="00234465" w:rsidRPr="00D84767" w:rsidRDefault="00D84767" w:rsidP="00D84767">
            <w:pPr>
              <w:pStyle w:val="Tekst3"/>
            </w:pPr>
            <w:r w:rsidRPr="00D84767">
              <w:t>I Helsingør Kommu</w:t>
            </w:r>
            <w:r w:rsidR="00DD28E9">
              <w:t>ne bruger alle dagtilbud Aula. Aula</w:t>
            </w:r>
            <w:r w:rsidRPr="00D84767">
              <w:t xml:space="preserve"> er et online kommunikations- og regist</w:t>
            </w:r>
            <w:r w:rsidR="00235153">
              <w:t>r</w:t>
            </w:r>
            <w:r w:rsidRPr="00D84767">
              <w:t>eringsværktøj, der giver overblik over de informationer, der knytter sig til</w:t>
            </w:r>
            <w:r w:rsidR="00DD28E9">
              <w:t xml:space="preserve"> børnene og dagligdagen. Aula har </w:t>
            </w:r>
            <w:r w:rsidRPr="00D84767">
              <w:t>eget forældremodul. Her gives beskeder, nyheder, inf</w:t>
            </w:r>
            <w:r w:rsidR="00C566E2">
              <w:t>ormation om arrangementer osv. Aula bruges ligeledes på skolerne i kommunen, så det er den samme kommunikationsplatform der bruges fra barnet starter i vuggestue til de går ud af folkeskolen.</w:t>
            </w:r>
          </w:p>
          <w:p w:rsidR="009044C5" w:rsidRPr="00C566E2" w:rsidRDefault="005C3A12" w:rsidP="009044C5">
            <w:pPr>
              <w:pStyle w:val="Tekst3"/>
              <w:rPr>
                <w:b/>
                <w:color w:val="1780C7" w:themeColor="accent3" w:themeShade="80"/>
                <w:sz w:val="22"/>
                <w:szCs w:val="22"/>
              </w:rPr>
            </w:pPr>
            <w:r w:rsidRPr="00C566E2">
              <w:rPr>
                <w:b/>
                <w:color w:val="1780C7" w:themeColor="accent3" w:themeShade="80"/>
                <w:sz w:val="22"/>
                <w:szCs w:val="22"/>
              </w:rPr>
              <w:t>Børnehuset Snerlen</w:t>
            </w:r>
          </w:p>
          <w:p w:rsidR="00993729" w:rsidRDefault="00905F79" w:rsidP="009044C5">
            <w:pPr>
              <w:pStyle w:val="Tekst3"/>
            </w:pPr>
            <w:r>
              <w:t xml:space="preserve">I børnehuset </w:t>
            </w:r>
            <w:r w:rsidR="00993729">
              <w:t>vægter vi forældresamarbejdet som essentielt for børnenes trivsel. Vi har ret stærke kompetencer i medarbejdergruppen, som er dygtige til, at samarbejde omkring den almindelig</w:t>
            </w:r>
            <w:r w:rsidR="00C566E2">
              <w:t>e</w:t>
            </w:r>
            <w:r w:rsidR="00993729">
              <w:t xml:space="preserve"> hverdag</w:t>
            </w:r>
            <w:r w:rsidR="00C566E2">
              <w:t>,</w:t>
            </w:r>
            <w:r w:rsidR="00993729">
              <w:t xml:space="preserve"> men også når samarbejde</w:t>
            </w:r>
            <w:r w:rsidR="00C566E2">
              <w:t>t</w:t>
            </w:r>
            <w:r w:rsidR="00993729">
              <w:t xml:space="preserve"> berører konflikter, familier som er særligt udfordret, uoverensstemmelser eller utilfredshed.</w:t>
            </w:r>
          </w:p>
          <w:p w:rsidR="00993729" w:rsidRDefault="00C566E2" w:rsidP="009044C5">
            <w:pPr>
              <w:pStyle w:val="Tekst3"/>
            </w:pPr>
            <w:r>
              <w:t>Vi bruger at</w:t>
            </w:r>
            <w:r w:rsidR="003163CB">
              <w:t xml:space="preserve"> værdsætte ordentlig dialog i</w:t>
            </w:r>
            <w:r>
              <w:t xml:space="preserve"> samarbejdet med familierne, uagtet</w:t>
            </w:r>
            <w:r w:rsidR="003163CB">
              <w:t>, om vi er enige eller uenige,</w:t>
            </w:r>
            <w:r w:rsidR="00993729">
              <w:t xml:space="preserve"> for </w:t>
            </w:r>
            <w:r>
              <w:t xml:space="preserve">at </w:t>
            </w:r>
            <w:r w:rsidR="00993729">
              <w:t xml:space="preserve">alle familier </w:t>
            </w:r>
            <w:r w:rsidR="003163CB">
              <w:t>kan føle sig trygge. Vi bruger vores faglige viden til,</w:t>
            </w:r>
            <w:r w:rsidR="00993729">
              <w:t xml:space="preserve"> at fremme trivsel og tryghed i samarbejdet. Vi er også</w:t>
            </w:r>
            <w:r w:rsidR="003163CB">
              <w:t>,</w:t>
            </w:r>
            <w:r w:rsidR="00993729">
              <w:t xml:space="preserve"> der</w:t>
            </w:r>
            <w:r w:rsidR="003163CB">
              <w:t>,</w:t>
            </w:r>
            <w:r w:rsidR="00993729">
              <w:t xml:space="preserve"> i vores egen udvikling, at har vi </w:t>
            </w:r>
            <w:r w:rsidR="003163CB">
              <w:t>kan lave</w:t>
            </w:r>
            <w:r w:rsidR="00993729">
              <w:t xml:space="preserve"> fejl eller har overset noget vigtigt, ikke observeret, </w:t>
            </w:r>
            <w:r w:rsidR="003163CB">
              <w:t>måske flyttet</w:t>
            </w:r>
            <w:r w:rsidR="00993729">
              <w:t xml:space="preserve"> på en ”ikke fælles” grænse, så er vi lyttende og klar til at lære af dette også. </w:t>
            </w:r>
          </w:p>
          <w:p w:rsidR="00076E7E" w:rsidRDefault="00076E7E" w:rsidP="009044C5">
            <w:pPr>
              <w:pStyle w:val="Tekst3"/>
            </w:pPr>
            <w:r>
              <w:t>Vores kontakt med forældre er kendetegnede ved, god og ofte daglig dialog, forældrene udtrykker</w:t>
            </w:r>
            <w:r w:rsidR="003163CB">
              <w:t>,</w:t>
            </w:r>
            <w:r>
              <w:t xml:space="preserve"> at der er god stemning i mellem os</w:t>
            </w:r>
            <w:r w:rsidR="003163CB">
              <w:t>, medarbejdere, vi kan</w:t>
            </w:r>
            <w:r>
              <w:t xml:space="preserve"> være professionelle og samtidige grine sammen, i samarbejdet. Vi har ry for, at være hjælpsomme og respektfulde. Alle familie og samarbejdspartner møde os med forskellige forventninger i samarbejdet, </w:t>
            </w:r>
            <w:r w:rsidR="007F7D3D">
              <w:t xml:space="preserve">og </w:t>
            </w:r>
            <w:r>
              <w:t xml:space="preserve">er det noget nyt, som vi ikke har </w:t>
            </w:r>
            <w:r w:rsidR="00C566E2">
              <w:t>kendskab til, så undersøger vi det. E</w:t>
            </w:r>
            <w:r>
              <w:t>r der noget vi er enige eller uenige i, så respekteres dette også, da det er familien som føre</w:t>
            </w:r>
            <w:r w:rsidR="00C566E2">
              <w:t>r</w:t>
            </w:r>
            <w:r w:rsidR="007F7D3D">
              <w:t xml:space="preserve"> an, i</w:t>
            </w:r>
            <w:r>
              <w:t xml:space="preserve"> livet sammen med børnene.</w:t>
            </w:r>
          </w:p>
          <w:p w:rsidR="00076E7E" w:rsidRDefault="00076E7E" w:rsidP="009044C5">
            <w:pPr>
              <w:pStyle w:val="Tekst3"/>
            </w:pPr>
            <w:r>
              <w:t xml:space="preserve">I samarbejdet er vi dog forpligtet i at </w:t>
            </w:r>
            <w:r w:rsidR="000F6C38">
              <w:t>håndtere mistrivsel og skal i nogle tilfælde have internt hjælp fra andre myndigheder.</w:t>
            </w:r>
          </w:p>
          <w:p w:rsidR="000F6C38" w:rsidRDefault="000F6C38" w:rsidP="009044C5">
            <w:pPr>
              <w:pStyle w:val="Tekst3"/>
            </w:pPr>
            <w:r>
              <w:t>Alle familier får tilbudt.</w:t>
            </w:r>
          </w:p>
          <w:p w:rsidR="000F6C38" w:rsidRDefault="000F6C38" w:rsidP="002D0BAD">
            <w:pPr>
              <w:pStyle w:val="Tekst3"/>
              <w:numPr>
                <w:ilvl w:val="0"/>
                <w:numId w:val="23"/>
              </w:numPr>
            </w:pPr>
            <w:r>
              <w:t>Opstarts samtale, velkommen til børnehuset</w:t>
            </w:r>
            <w:r w:rsidR="00C566E2">
              <w:t>.</w:t>
            </w:r>
          </w:p>
          <w:p w:rsidR="000F6C38" w:rsidRDefault="000F6C38" w:rsidP="002D0BAD">
            <w:pPr>
              <w:pStyle w:val="Tekst3"/>
              <w:numPr>
                <w:ilvl w:val="0"/>
                <w:numId w:val="23"/>
              </w:numPr>
            </w:pPr>
            <w:r>
              <w:t>3. måneders samtale.</w:t>
            </w:r>
          </w:p>
          <w:p w:rsidR="000F6C38" w:rsidRDefault="000F6C38" w:rsidP="002D0BAD">
            <w:pPr>
              <w:pStyle w:val="Tekst3"/>
              <w:numPr>
                <w:ilvl w:val="0"/>
                <w:numId w:val="23"/>
              </w:numPr>
            </w:pPr>
            <w:r>
              <w:t>Årlig samtale</w:t>
            </w:r>
            <w:r w:rsidR="00C566E2">
              <w:t>.</w:t>
            </w:r>
          </w:p>
          <w:p w:rsidR="000F6C38" w:rsidRDefault="000F6C38" w:rsidP="002D0BAD">
            <w:pPr>
              <w:pStyle w:val="Tekst3"/>
              <w:numPr>
                <w:ilvl w:val="0"/>
                <w:numId w:val="23"/>
              </w:numPr>
            </w:pPr>
            <w:r>
              <w:t>Overgangssamtale mellem vuggestuen og børnehaven.</w:t>
            </w:r>
          </w:p>
          <w:p w:rsidR="005F3023" w:rsidRDefault="005F3023" w:rsidP="002D0BAD">
            <w:pPr>
              <w:pStyle w:val="Tekst3"/>
              <w:numPr>
                <w:ilvl w:val="0"/>
                <w:numId w:val="23"/>
              </w:numPr>
            </w:pPr>
            <w:r>
              <w:t xml:space="preserve">Hvis I som familie selv, har </w:t>
            </w:r>
            <w:r w:rsidR="00627DE1">
              <w:t>behov</w:t>
            </w:r>
            <w:r>
              <w:t xml:space="preserve"> for en samtale med os, så kontakt stuens medarbejdere og lav en aftale.</w:t>
            </w:r>
          </w:p>
          <w:p w:rsidR="00627DE1" w:rsidRDefault="00627DE1" w:rsidP="007867A9">
            <w:pPr>
              <w:pStyle w:val="Tekst3"/>
              <w:numPr>
                <w:ilvl w:val="0"/>
                <w:numId w:val="23"/>
              </w:numPr>
            </w:pPr>
            <w:r>
              <w:t xml:space="preserve">Alle 2 årige børn, skal sprog screenes via sprogtrappen/ alle børn i </w:t>
            </w:r>
            <w:r w:rsidR="007F7D3D">
              <w:t xml:space="preserve">alder 2,8 til 3 år skal </w:t>
            </w:r>
            <w:r w:rsidR="007867A9">
              <w:t xml:space="preserve">         </w:t>
            </w:r>
            <w:r w:rsidR="007F7D3D">
              <w:t>sprogte</w:t>
            </w:r>
            <w:r w:rsidR="007867A9">
              <w:t>s</w:t>
            </w:r>
            <w:r w:rsidR="007F7D3D">
              <w:t xml:space="preserve">tes/ </w:t>
            </w:r>
            <w:r>
              <w:t>børn i alder 4 år</w:t>
            </w:r>
            <w:r w:rsidR="007F7D3D">
              <w:t xml:space="preserve"> kan</w:t>
            </w:r>
            <w:r>
              <w:t xml:space="preserve"> sprogtestes</w:t>
            </w:r>
            <w:r w:rsidR="007F7D3D">
              <w:t>,</w:t>
            </w:r>
            <w:r>
              <w:t xml:space="preserve"> samt </w:t>
            </w:r>
            <w:r w:rsidR="00C566E2">
              <w:t xml:space="preserve">alle børn </w:t>
            </w:r>
            <w:r>
              <w:t>sprogtestes igen som 5 år</w:t>
            </w:r>
            <w:r w:rsidR="00C566E2">
              <w:t>ige</w:t>
            </w:r>
            <w:r>
              <w:t xml:space="preserve">, inden </w:t>
            </w:r>
            <w:r w:rsidR="007867A9">
              <w:t xml:space="preserve">                 </w:t>
            </w:r>
            <w:r w:rsidR="00C566E2">
              <w:t>børnene møder SFO og skole.</w:t>
            </w:r>
          </w:p>
          <w:p w:rsidR="00627DE1" w:rsidRDefault="00627DE1" w:rsidP="00627DE1">
            <w:pPr>
              <w:pStyle w:val="Tekst3"/>
              <w:ind w:left="720"/>
            </w:pPr>
          </w:p>
          <w:p w:rsidR="000F6C38" w:rsidRDefault="000F6C38" w:rsidP="00627DE1">
            <w:pPr>
              <w:pStyle w:val="Tekst3"/>
            </w:pPr>
            <w:r>
              <w:t>Ud over dette inviteres I også til det årlige forældremøde, som afholdes af leder, personale og besty</w:t>
            </w:r>
            <w:r w:rsidR="00C566E2">
              <w:t xml:space="preserve">relsen. </w:t>
            </w:r>
            <w:r w:rsidR="00706E3C">
              <w:t xml:space="preserve">De kommende </w:t>
            </w:r>
            <w:r w:rsidR="00C566E2">
              <w:t>børnehavebørn</w:t>
            </w:r>
            <w:r w:rsidR="00221452">
              <w:t>s forældre</w:t>
            </w:r>
            <w:r w:rsidR="00C566E2">
              <w:t xml:space="preserve"> fra </w:t>
            </w:r>
            <w:r w:rsidR="00706E3C">
              <w:t>vuggestue</w:t>
            </w:r>
            <w:r w:rsidR="00221452">
              <w:t xml:space="preserve">n, </w:t>
            </w:r>
            <w:r>
              <w:t xml:space="preserve">inviteres til miniforældremøde, som afholdes af </w:t>
            </w:r>
            <w:r w:rsidR="00221452">
              <w:t>børnehavens personale</w:t>
            </w:r>
            <w:r>
              <w:t>.</w:t>
            </w:r>
          </w:p>
          <w:p w:rsidR="00191450" w:rsidRDefault="00191450" w:rsidP="00627DE1">
            <w:pPr>
              <w:pStyle w:val="Tekst3"/>
            </w:pPr>
            <w:r>
              <w:t>Til</w:t>
            </w:r>
            <w:r w:rsidR="006E4B20">
              <w:t xml:space="preserve"> dagligt, kommunik</w:t>
            </w:r>
            <w:r w:rsidR="00706E3C">
              <w:t xml:space="preserve">er </w:t>
            </w:r>
            <w:r w:rsidR="006E4B20">
              <w:t xml:space="preserve">vi </w:t>
            </w:r>
            <w:r w:rsidR="005F3023">
              <w:t xml:space="preserve">i mødet med forældrene, morgen og eftermiddag. Vi har en </w:t>
            </w:r>
            <w:r w:rsidR="00221452">
              <w:t>kommunikationsplatform, Aula</w:t>
            </w:r>
            <w:r w:rsidR="005F3023">
              <w:t xml:space="preserve">portal som er kendt fra skolen, nemlig Aula. </w:t>
            </w:r>
            <w:r w:rsidR="00627DE1">
              <w:t>Vi kommunikerer hurtige beskeder vis SMS</w:t>
            </w:r>
          </w:p>
          <w:p w:rsidR="00905F79" w:rsidRPr="00627DE1" w:rsidRDefault="005F3023" w:rsidP="00221452">
            <w:pPr>
              <w:pStyle w:val="Tekst3"/>
              <w:rPr>
                <w:sz w:val="22"/>
                <w:szCs w:val="22"/>
              </w:rPr>
            </w:pPr>
            <w:r>
              <w:t xml:space="preserve">På </w:t>
            </w:r>
            <w:r w:rsidR="00221452">
              <w:t>Aula</w:t>
            </w:r>
            <w:r>
              <w:t xml:space="preserve"> skrives der dagbøger fra stuerne</w:t>
            </w:r>
            <w:r w:rsidR="00221452">
              <w:t>s</w:t>
            </w:r>
            <w:r>
              <w:t xml:space="preserve"> hverdag, kontoret sender beskeder til forældre, vi ligger billeder </w:t>
            </w:r>
            <w:r w:rsidR="00221452">
              <w:t xml:space="preserve">og små videoer </w:t>
            </w:r>
            <w:r>
              <w:t>ud fra børnenes aktiviteter.</w:t>
            </w:r>
          </w:p>
        </w:tc>
      </w:tr>
      <w:tr w:rsidR="000F46D9" w:rsidTr="00AD6CD6">
        <w:tc>
          <w:tcPr>
            <w:tcW w:w="9638" w:type="dxa"/>
          </w:tcPr>
          <w:p w:rsidR="000F46D9" w:rsidRPr="009044C5" w:rsidRDefault="000F46D9" w:rsidP="009044C5">
            <w:pPr>
              <w:pStyle w:val="Tekst5bl"/>
            </w:pP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AD6CD6">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AD6CD6">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AD6CD6">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B31CBA" w:rsidRDefault="00B31CBA" w:rsidP="00A24A1B">
            <w:pPr>
              <w:pStyle w:val="Tekst3"/>
            </w:pPr>
            <w:r w:rsidRPr="00B31CBA">
              <w:t xml:space="preserve">I Helsingør Kommune arbejder vi efter planen </w:t>
            </w:r>
            <w:r w:rsidRPr="00B31CBA">
              <w:rPr>
                <w:i/>
              </w:rPr>
              <w:t>Inkluderende læringsmiljøer for børn og unge i Helsingør Kommune</w:t>
            </w:r>
            <w:r w:rsidRPr="00B31CBA">
              <w:t xml:space="preserve">. Her er de overordnede mål at styrke dialogen og samarbejdet blandt professionelle og forældre på børne- og ungeområdet, at styrke de professionelles kompetencer og deres evalueringskultur, at styrke den forebyggende indsats, samt at styrke børnenes læring, faglighed og trivsel som forudsætning for inklusion. På skole- og dagtilbudsområdet udmøntes målene i fem indsatsområder: 1) Fælles sprog og ensartede tilgange, 2) overgange, 3) elevfravær, 4) kompetencer og videndeling i en ny organisering og 5) strategier og værktøjer som understøtter arbejdet med inkluderende læringsmiljøer. </w:t>
            </w:r>
          </w:p>
          <w:p w:rsidR="0052661B" w:rsidRDefault="0052661B" w:rsidP="00A24A1B">
            <w:pPr>
              <w:pStyle w:val="Tekst3"/>
            </w:pPr>
            <w:r>
              <w:t xml:space="preserve">Som en del af indsatsområderne er den </w:t>
            </w:r>
            <w:r w:rsidR="00B31CBA">
              <w:t xml:space="preserve">løsningsfokuserede tilgang LØFT implementeret i kommunen. Tilgangen bygger på et værdisæt og en metode, hvor det handler om at styrke og bygge videre på det, der allerede virker. </w:t>
            </w:r>
            <w:r w:rsidR="00652CD8">
              <w:t xml:space="preserve">Der sættes mål for udvikling med afsæt i barnets og gruppens ressourcer. </w:t>
            </w:r>
            <w:r>
              <w:t>Derudover anvendes Tværfagligt Forum og Børnelinealen. Tværfagligt Forum er en samtale omkring et eller flere børn med fast deltagelse af leder, sprogvejleder/primær pædagog, talepædagog og en psykolog. En gang i kvartalet deltager også sundhedsplejerske og socialrådgiver. Børnelinealen er et fælles fagligt værktøj i forhold til at forstå trivsel og udvikling for børn og unge i samarbejde mellem Center for Dagtilbud og Skoler og Center for Børn, Unge og Familier. Børnelinealen tager afsæt i en anerkendende og løsningsfokuseret tilgang. Børnelinealen bruges til at tydeliggøre</w:t>
            </w:r>
            <w:r w:rsidR="007C573C">
              <w:t>,</w:t>
            </w:r>
            <w:r>
              <w:t xml:space="preserve"> hvorvidt nogle børn har brug for særlig hjælp og støtte i en periode, og i givet fald hvilken.</w:t>
            </w:r>
          </w:p>
          <w:p w:rsidR="00652CD8" w:rsidRDefault="00B31CBA" w:rsidP="001235F4">
            <w:pPr>
              <w:pStyle w:val="Tekst3"/>
            </w:pPr>
            <w:r>
              <w:t>Overgangsindsatsen skal være med til at sikre en tidlig og forebyggende indsats</w:t>
            </w:r>
            <w:r w:rsidR="0052661B">
              <w:t xml:space="preserve"> med særlig fokus på tosprogede børns sproglige udvikling. I dagtilbuddene har alle medarbejdere fokus på at skabe inkluderend</w:t>
            </w:r>
            <w:r w:rsidR="007C573C">
              <w:t>e læringsmiljøer. I Center for Dagtilbud og S</w:t>
            </w:r>
            <w:r w:rsidR="0052661B">
              <w:t xml:space="preserve">koler er ansat inklusionsvejledere som også kan inddrages ved behov. </w:t>
            </w:r>
          </w:p>
          <w:p w:rsidR="0011267F" w:rsidRPr="00A34674" w:rsidRDefault="0011267F" w:rsidP="001235F4">
            <w:pPr>
              <w:pStyle w:val="Tekst3"/>
              <w:rPr>
                <w:b/>
                <w:color w:val="1780C7" w:themeColor="accent3" w:themeShade="80"/>
                <w:sz w:val="22"/>
                <w:szCs w:val="22"/>
              </w:rPr>
            </w:pPr>
            <w:r w:rsidRPr="00A34674">
              <w:rPr>
                <w:b/>
                <w:color w:val="1780C7" w:themeColor="accent3" w:themeShade="80"/>
                <w:sz w:val="22"/>
                <w:szCs w:val="22"/>
              </w:rPr>
              <w:t>Børnehuset</w:t>
            </w:r>
            <w:r w:rsidR="005C3A12" w:rsidRPr="00A34674">
              <w:rPr>
                <w:b/>
                <w:color w:val="1780C7" w:themeColor="accent3" w:themeShade="80"/>
                <w:sz w:val="22"/>
                <w:szCs w:val="22"/>
              </w:rPr>
              <w:t xml:space="preserve"> Snerlen</w:t>
            </w:r>
            <w:r w:rsidR="00A34674">
              <w:rPr>
                <w:b/>
                <w:color w:val="1780C7" w:themeColor="accent3" w:themeShade="80"/>
                <w:sz w:val="22"/>
                <w:szCs w:val="22"/>
              </w:rPr>
              <w:t>:</w:t>
            </w:r>
          </w:p>
          <w:p w:rsidR="0073534C" w:rsidRDefault="00706E3C" w:rsidP="001235F4">
            <w:pPr>
              <w:pStyle w:val="Tekst3"/>
            </w:pPr>
            <w:r>
              <w:t>I børnehuset opleves</w:t>
            </w:r>
            <w:r w:rsidR="0073534C">
              <w:t xml:space="preserve"> fra tid til anden</w:t>
            </w:r>
            <w:r w:rsidR="00C94CA7">
              <w:t>,</w:t>
            </w:r>
            <w:r w:rsidR="0073534C">
              <w:t xml:space="preserve"> at børn af mange grunde</w:t>
            </w:r>
            <w:r w:rsidR="00C94CA7">
              <w:t>,</w:t>
            </w:r>
            <w:r w:rsidR="0073534C">
              <w:t xml:space="preserve"> lever deres liv i nogle udsatte positioner. Som personale</w:t>
            </w:r>
            <w:r w:rsidR="007F7D3D">
              <w:t>,</w:t>
            </w:r>
            <w:r w:rsidR="0073534C">
              <w:t xml:space="preserve"> bruger vi vores kendskab og viden om børns udvikling</w:t>
            </w:r>
            <w:r w:rsidR="00C94CA7">
              <w:t>,</w:t>
            </w:r>
            <w:r w:rsidR="00A34674">
              <w:t xml:space="preserve"> samt </w:t>
            </w:r>
            <w:r w:rsidR="007F7D3D">
              <w:t xml:space="preserve">reagerer når vi ser </w:t>
            </w:r>
            <w:r w:rsidR="0073534C">
              <w:t>børn</w:t>
            </w:r>
            <w:r w:rsidR="00C94CA7">
              <w:t>,</w:t>
            </w:r>
            <w:r w:rsidR="007F7D3D">
              <w:t xml:space="preserve"> som signaler</w:t>
            </w:r>
            <w:r>
              <w:t>er</w:t>
            </w:r>
            <w:r w:rsidR="0073534C">
              <w:t xml:space="preserve"> m</w:t>
            </w:r>
            <w:r w:rsidR="007F7D3D">
              <w:t xml:space="preserve">istrivsel. Medarbejderne vil </w:t>
            </w:r>
            <w:r w:rsidR="0073534C">
              <w:t xml:space="preserve">ret </w:t>
            </w:r>
            <w:r w:rsidR="00C94CA7">
              <w:t>hurtigt, opdage små som</w:t>
            </w:r>
            <w:r w:rsidR="0073534C">
              <w:t xml:space="preserve"> store ændringer hos ba</w:t>
            </w:r>
            <w:r w:rsidR="007F7D3D">
              <w:t>rnet og reagere herpå. Medarbejderne øver sig i, at reagere på ændringer hos barnet og</w:t>
            </w:r>
            <w:r w:rsidR="0073534C">
              <w:t xml:space="preserve"> vil meget tidligt stille spørgsmål til familien eller inviterer til en samtale</w:t>
            </w:r>
            <w:r w:rsidR="00C94CA7">
              <w:t>,</w:t>
            </w:r>
            <w:r w:rsidR="0073534C">
              <w:t xml:space="preserve"> hvor</w:t>
            </w:r>
            <w:r w:rsidR="00C94CA7">
              <w:t xml:space="preserve"> vi</w:t>
            </w:r>
            <w:r w:rsidR="0073534C">
              <w:t xml:space="preserve"> fælles</w:t>
            </w:r>
            <w:r w:rsidR="00C94CA7">
              <w:t>,</w:t>
            </w:r>
            <w:r w:rsidR="0073534C">
              <w:t xml:space="preserve"> kan sætte fokus på barnets</w:t>
            </w:r>
            <w:r w:rsidR="00C94CA7">
              <w:t xml:space="preserve"> trivsel.</w:t>
            </w:r>
          </w:p>
          <w:p w:rsidR="00011D82" w:rsidRDefault="00A34674" w:rsidP="001235F4">
            <w:pPr>
              <w:pStyle w:val="Tekst3"/>
            </w:pPr>
            <w:r>
              <w:t>I samarbejde</w:t>
            </w:r>
            <w:r w:rsidR="0073534C">
              <w:t xml:space="preserve"> med forældrene, aftales hvad næste handling er. Handlingerne kan se meget forskellige</w:t>
            </w:r>
            <w:r w:rsidR="00C94CA7">
              <w:t xml:space="preserve"> ud, nogen gange er det nødvendigt, at</w:t>
            </w:r>
            <w:r w:rsidR="0073534C">
              <w:t xml:space="preserve"> hente ekspertise i andre faggrupper som fysioterapeuter, soc</w:t>
            </w:r>
            <w:r w:rsidR="00C94CA7">
              <w:t>ialrådgivere,</w:t>
            </w:r>
            <w:r w:rsidR="0073534C">
              <w:t xml:space="preserve"> tal</w:t>
            </w:r>
            <w:r>
              <w:t>epædagoger eller videns centre</w:t>
            </w:r>
            <w:r w:rsidR="0073534C">
              <w:t>.</w:t>
            </w:r>
          </w:p>
          <w:p w:rsidR="00C94CA7" w:rsidRDefault="00706E3C" w:rsidP="001235F4">
            <w:pPr>
              <w:pStyle w:val="Tekst3"/>
            </w:pPr>
            <w:r>
              <w:t>Alt samarbejde for</w:t>
            </w:r>
            <w:r w:rsidR="00A34674">
              <w:t>egå</w:t>
            </w:r>
            <w:r>
              <w:t>r</w:t>
            </w:r>
            <w:r w:rsidR="0073534C">
              <w:t xml:space="preserve"> i fortrolighed og d</w:t>
            </w:r>
            <w:r w:rsidR="00C94CA7">
              <w:t>er opbygges</w:t>
            </w:r>
            <w:r w:rsidR="00E94EB9">
              <w:t xml:space="preserve"> relation</w:t>
            </w:r>
            <w:r w:rsidR="00C94CA7">
              <w:t xml:space="preserve"> </w:t>
            </w:r>
            <w:r w:rsidR="00E94EB9">
              <w:t xml:space="preserve">og </w:t>
            </w:r>
            <w:r w:rsidR="00C94CA7">
              <w:t>tillid til hinanden, vi informer</w:t>
            </w:r>
            <w:r w:rsidR="00A34674">
              <w:t>er hinanden, så vi kan tilpasse</w:t>
            </w:r>
            <w:r w:rsidR="00C94CA7">
              <w:t xml:space="preserve"> de aftalte tiltag omkring barnet.</w:t>
            </w:r>
          </w:p>
          <w:p w:rsidR="00C94CA7" w:rsidRDefault="005B717B" w:rsidP="001235F4">
            <w:pPr>
              <w:pStyle w:val="Tekst3"/>
            </w:pPr>
            <w:r>
              <w:t>For</w:t>
            </w:r>
            <w:r w:rsidR="00706E3C">
              <w:t xml:space="preserve"> de</w:t>
            </w:r>
            <w:r w:rsidR="00C94CA7">
              <w:t xml:space="preserve"> fleste børn</w:t>
            </w:r>
            <w:r>
              <w:t>,</w:t>
            </w:r>
            <w:r w:rsidR="00AC1658">
              <w:t xml:space="preserve"> handler </w:t>
            </w:r>
            <w:r w:rsidR="00C94CA7">
              <w:t>vi i samarbejde</w:t>
            </w:r>
            <w:r w:rsidR="00AC1658">
              <w:t>t internt</w:t>
            </w:r>
            <w:r w:rsidR="00A34674">
              <w:t xml:space="preserve"> i huset</w:t>
            </w:r>
            <w:r w:rsidR="00AC1658">
              <w:t xml:space="preserve"> og med for</w:t>
            </w:r>
            <w:r w:rsidR="007F7D3D">
              <w:t>ældre</w:t>
            </w:r>
            <w:r w:rsidR="00A34674">
              <w:t>ne</w:t>
            </w:r>
            <w:r w:rsidR="007F7D3D">
              <w:t>, vi</w:t>
            </w:r>
            <w:r w:rsidR="00AC1658">
              <w:t xml:space="preserve"> </w:t>
            </w:r>
            <w:r w:rsidR="00C94CA7">
              <w:t>skabe nogle rammer omkring barnet, med tryghed og forudsigelighed</w:t>
            </w:r>
            <w:r>
              <w:t xml:space="preserve">, som </w:t>
            </w:r>
            <w:r w:rsidR="00AC1658">
              <w:t xml:space="preserve">muligvis </w:t>
            </w:r>
            <w:r>
              <w:t xml:space="preserve">gør, at børnene kommer tilbage til </w:t>
            </w:r>
            <w:r w:rsidR="007F7D3D">
              <w:t>almen trivsel. Vi har erfaring</w:t>
            </w:r>
            <w:r w:rsidR="00A34674">
              <w:t>er</w:t>
            </w:r>
            <w:r w:rsidR="007F7D3D">
              <w:t xml:space="preserve"> med div.</w:t>
            </w:r>
            <w:r>
              <w:t xml:space="preserve"> metode</w:t>
            </w:r>
            <w:r w:rsidR="00A34674">
              <w:t>r og redskaber som vi kan sætte</w:t>
            </w:r>
            <w:r>
              <w:t xml:space="preserve"> i værk. Fx – redskaber til forståelse af rækkefølgen på en dag, sproglige</w:t>
            </w:r>
            <w:r w:rsidR="00A34674">
              <w:t xml:space="preserve"> </w:t>
            </w:r>
            <w:r>
              <w:t>udviklingsværktøjer, mulighed for at skærme et barn for en periode, fx i en mindre børnegruppe, ændre på miljøet som måske gavner b</w:t>
            </w:r>
            <w:r w:rsidR="00EE7FED">
              <w:t>arnet, V</w:t>
            </w:r>
            <w:r>
              <w:t>i kan</w:t>
            </w:r>
            <w:r w:rsidR="00EE7FED">
              <w:t>,</w:t>
            </w:r>
            <w:r>
              <w:t xml:space="preserve"> om muligt afsætte en medarbejdere i en kortere periode</w:t>
            </w:r>
            <w:r w:rsidR="00EE7FED">
              <w:t>,</w:t>
            </w:r>
            <w:r>
              <w:t xml:space="preserve"> som kan være</w:t>
            </w:r>
            <w:r w:rsidR="007F7D3D">
              <w:t xml:space="preserve"> </w:t>
            </w:r>
            <w:r w:rsidR="00EE7FED">
              <w:t>intenst sammen med ba</w:t>
            </w:r>
            <w:r w:rsidR="00A34674">
              <w:t>rnet for, at støtte og vejlede barnet i dagligdagen</w:t>
            </w:r>
            <w:r w:rsidR="00EE7FED">
              <w:t>.</w:t>
            </w:r>
          </w:p>
          <w:p w:rsidR="00AC1658" w:rsidRDefault="00A34674" w:rsidP="001235F4">
            <w:pPr>
              <w:pStyle w:val="Tekst3"/>
            </w:pPr>
            <w:r>
              <w:t>Medarbejderne</w:t>
            </w:r>
            <w:r w:rsidR="00AC1658">
              <w:t xml:space="preserve"> på stuen og</w:t>
            </w:r>
            <w:r w:rsidR="00706E3C">
              <w:t xml:space="preserve"> afdelingen informerer </w:t>
            </w:r>
            <w:r w:rsidR="0046219D">
              <w:t>koll</w:t>
            </w:r>
            <w:r>
              <w:t>egaer,</w:t>
            </w:r>
            <w:r w:rsidR="00AC1658">
              <w:t xml:space="preserve"> så barnet mødes ud fra de aftaler og rammer som er lavet.</w:t>
            </w:r>
          </w:p>
          <w:p w:rsidR="0011267F" w:rsidRPr="0011267F" w:rsidRDefault="00A21DEA" w:rsidP="001235F4">
            <w:pPr>
              <w:pStyle w:val="Tekst3"/>
            </w:pPr>
            <w:r>
              <w:t>Vi er i gang med,</w:t>
            </w:r>
            <w:r w:rsidR="007F7D3D">
              <w:t xml:space="preserve"> at øge vores kompetencer</w:t>
            </w:r>
            <w:r>
              <w:t xml:space="preserve"> omkring den </w:t>
            </w:r>
            <w:r w:rsidR="007F7D3D">
              <w:t>tidlige indsats</w:t>
            </w:r>
            <w:r w:rsidR="00706E3C">
              <w:t>. Der er videnskabelig</w:t>
            </w:r>
            <w:r>
              <w:t xml:space="preserve"> evidens for vigtigheden af, at sætte fokus på barnets trivsel i den helt tidlige alder, Dette gøres for, at forhindre, at børnene kommer i mistrivsel i en tidlig alder. Vi kalder arbejdet ”sammen om barnet” som grundlæggende handler om, at sætte fokus på barnet, sammen med familien. Vi som medarbejdere har en </w:t>
            </w:r>
            <w:r w:rsidR="00A34674">
              <w:t>social</w:t>
            </w:r>
            <w:r>
              <w:t>rådgiver som er tilknyttes vores børnehus og hun deltager sammen med os, hun kvalificerer arbejdet og iværksætter samtaler, sammen med os og familien som har brug for støtte. Alle udfordringer og emner kan tages op i dette forum. Alle familier kan henvende sig til stuen og forhøre sig om ”sammen om barnet”, man kan også tage kontakt til leder</w:t>
            </w:r>
            <w:r w:rsidR="00A34674">
              <w:t>en.</w:t>
            </w:r>
          </w:p>
          <w:p w:rsidR="001235F4" w:rsidRPr="001235F4" w:rsidRDefault="001235F4" w:rsidP="001235F4">
            <w:pPr>
              <w:pStyle w:val="Tekst3"/>
            </w:pP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AD6CD6">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AD6CD6">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3"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AD6CD6">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D34833" w:rsidRDefault="00394FA2" w:rsidP="00102F81">
            <w:pPr>
              <w:pStyle w:val="NormalWeb"/>
              <w:rPr>
                <w:rFonts w:ascii="Arial" w:hAnsi="Arial"/>
                <w:sz w:val="20"/>
                <w:szCs w:val="20"/>
              </w:rPr>
            </w:pPr>
            <w:r w:rsidRPr="00D34833">
              <w:rPr>
                <w:rFonts w:ascii="Arial" w:hAnsi="Arial"/>
                <w:sz w:val="20"/>
                <w:szCs w:val="20"/>
              </w:rPr>
              <w:t xml:space="preserve">I Helsingør kommune samarbejder vi om at give børn gode og sammenhængende overgange fra hjem til </w:t>
            </w:r>
            <w:r w:rsidR="00AE2846">
              <w:rPr>
                <w:rFonts w:ascii="Arial" w:hAnsi="Arial"/>
                <w:sz w:val="20"/>
                <w:szCs w:val="20"/>
              </w:rPr>
              <w:t>dagtilbud og mellem dagtilbud</w:t>
            </w:r>
            <w:r w:rsidRPr="00D34833">
              <w:rPr>
                <w:rFonts w:ascii="Arial" w:hAnsi="Arial"/>
                <w:sz w:val="20"/>
                <w:szCs w:val="20"/>
              </w:rPr>
              <w:t>, skole, SFO og fritidsklub</w:t>
            </w:r>
            <w:r w:rsidR="001B2394" w:rsidRPr="00D34833">
              <w:rPr>
                <w:rFonts w:ascii="Arial" w:hAnsi="Arial"/>
                <w:sz w:val="20"/>
                <w:szCs w:val="20"/>
              </w:rPr>
              <w:t>. Inden børnene starter i skole skal de forberedes gru</w:t>
            </w:r>
            <w:r w:rsidR="00AE2846">
              <w:rPr>
                <w:rFonts w:ascii="Arial" w:hAnsi="Arial"/>
                <w:sz w:val="20"/>
                <w:szCs w:val="20"/>
              </w:rPr>
              <w:t>n</w:t>
            </w:r>
            <w:r w:rsidR="001B2394" w:rsidRPr="00D34833">
              <w:rPr>
                <w:rFonts w:ascii="Arial" w:hAnsi="Arial"/>
                <w:sz w:val="20"/>
                <w:szCs w:val="20"/>
              </w:rPr>
              <w:t>digt og i god tid. Børnenes egne forestillinger og fortællinger om skolen bringes i spil og erstattes af konkret viden gennem samtaler og besøg på skolen. Derigennem får de godt kendskab til, hvem de kan møde i nye omgivelser, og hvordan lokaler og bygninger ser ud i SFO og skole.</w:t>
            </w:r>
            <w:r w:rsidR="00E1069E" w:rsidRPr="00D34833">
              <w:rPr>
                <w:rFonts w:ascii="Arial" w:hAnsi="Arial"/>
                <w:sz w:val="20"/>
                <w:szCs w:val="20"/>
              </w:rPr>
              <w:t xml:space="preserve"> Vi voksne omkring barnet mødes og deler viden og information for at sikre os den bedste overgang. Vi har i kommunen udarbejdet en pjece om overgangen fra dagtilbud til SFO og skole som kan læses </w:t>
            </w:r>
            <w:hyperlink r:id="rId24" w:history="1">
              <w:r w:rsidR="00E1069E" w:rsidRPr="00D34833">
                <w:rPr>
                  <w:rStyle w:val="Hyperlink"/>
                  <w:rFonts w:ascii="Arial" w:hAnsi="Arial"/>
                  <w:color w:val="auto"/>
                  <w:sz w:val="20"/>
                  <w:szCs w:val="20"/>
                </w:rPr>
                <w:t>her</w:t>
              </w:r>
            </w:hyperlink>
            <w:r w:rsidR="00E1069E" w:rsidRPr="00D34833">
              <w:rPr>
                <w:rFonts w:ascii="Arial" w:hAnsi="Arial"/>
                <w:sz w:val="20"/>
                <w:szCs w:val="20"/>
              </w:rPr>
              <w:t xml:space="preserve">. </w:t>
            </w:r>
          </w:p>
          <w:p w:rsidR="00102F81" w:rsidRPr="00102F81" w:rsidRDefault="00102F81" w:rsidP="00102F81">
            <w:pPr>
              <w:pStyle w:val="NormalWeb"/>
              <w:rPr>
                <w:rFonts w:eastAsia="Times New Roman"/>
                <w:lang w:eastAsia="da-DK"/>
              </w:rPr>
            </w:pPr>
          </w:p>
          <w:p w:rsidR="00646F49" w:rsidRDefault="00646F49" w:rsidP="00646F49">
            <w:pPr>
              <w:pStyle w:val="NormalWeb"/>
              <w:rPr>
                <w:rFonts w:ascii="Arial" w:hAnsi="Arial"/>
                <w:color w:val="1780C7" w:themeColor="accent3" w:themeShade="80"/>
                <w:sz w:val="20"/>
                <w:szCs w:val="20"/>
              </w:rPr>
            </w:pPr>
          </w:p>
          <w:p w:rsidR="00B21102" w:rsidRDefault="00B21102" w:rsidP="00646F49">
            <w:pPr>
              <w:pStyle w:val="NormalWeb"/>
              <w:rPr>
                <w:rFonts w:ascii="Arial" w:hAnsi="Arial"/>
                <w:b/>
                <w:color w:val="1780C7" w:themeColor="accent3" w:themeShade="80"/>
                <w:sz w:val="20"/>
                <w:szCs w:val="20"/>
              </w:rPr>
            </w:pPr>
          </w:p>
          <w:p w:rsidR="00646F49" w:rsidRPr="00A34674" w:rsidRDefault="00646F49" w:rsidP="00646F49">
            <w:pPr>
              <w:pStyle w:val="NormalWeb"/>
              <w:rPr>
                <w:rFonts w:ascii="Arial" w:hAnsi="Arial"/>
                <w:b/>
                <w:color w:val="1780C7" w:themeColor="accent3" w:themeShade="80"/>
                <w:sz w:val="22"/>
                <w:szCs w:val="22"/>
              </w:rPr>
            </w:pPr>
            <w:r w:rsidRPr="00A34674">
              <w:rPr>
                <w:rFonts w:ascii="Arial" w:hAnsi="Arial"/>
                <w:b/>
                <w:color w:val="1780C7" w:themeColor="accent3" w:themeShade="80"/>
                <w:sz w:val="22"/>
                <w:szCs w:val="22"/>
              </w:rPr>
              <w:t>Børnehuset</w:t>
            </w:r>
            <w:r w:rsidR="005C3A12" w:rsidRPr="00A34674">
              <w:rPr>
                <w:rFonts w:ascii="Arial" w:hAnsi="Arial"/>
                <w:b/>
                <w:color w:val="1780C7" w:themeColor="accent3" w:themeShade="80"/>
                <w:sz w:val="22"/>
                <w:szCs w:val="22"/>
              </w:rPr>
              <w:t xml:space="preserve"> Snerlen</w:t>
            </w:r>
            <w:r w:rsidR="00A34674" w:rsidRPr="00A34674">
              <w:rPr>
                <w:rFonts w:ascii="Arial" w:hAnsi="Arial"/>
                <w:b/>
                <w:color w:val="1780C7" w:themeColor="accent3" w:themeShade="80"/>
                <w:sz w:val="22"/>
                <w:szCs w:val="22"/>
              </w:rPr>
              <w:t>:</w:t>
            </w:r>
          </w:p>
          <w:p w:rsidR="00646F49" w:rsidRDefault="00706E3C" w:rsidP="00646F49">
            <w:pPr>
              <w:pStyle w:val="NormalWeb"/>
              <w:rPr>
                <w:rFonts w:ascii="Arial" w:hAnsi="Arial"/>
                <w:sz w:val="20"/>
                <w:szCs w:val="20"/>
              </w:rPr>
            </w:pPr>
            <w:r>
              <w:rPr>
                <w:rFonts w:ascii="Arial" w:hAnsi="Arial"/>
                <w:sz w:val="20"/>
                <w:szCs w:val="20"/>
              </w:rPr>
              <w:t>Vi har i årevis sam</w:t>
            </w:r>
            <w:r w:rsidR="00646F49">
              <w:rPr>
                <w:rFonts w:ascii="Arial" w:hAnsi="Arial"/>
                <w:sz w:val="20"/>
                <w:szCs w:val="20"/>
              </w:rPr>
              <w:t>arbejdet med forældre, SFO og skoler om overgangen til det nye liv som udspiller sig for børnene, når børnehave livet er en endt epoke. Det er altid spændende for børn og familie</w:t>
            </w:r>
            <w:r w:rsidR="0028521A">
              <w:rPr>
                <w:rFonts w:ascii="Arial" w:hAnsi="Arial"/>
                <w:sz w:val="20"/>
                <w:szCs w:val="20"/>
              </w:rPr>
              <w:t>r,</w:t>
            </w:r>
            <w:r w:rsidR="00646F49">
              <w:rPr>
                <w:rFonts w:ascii="Arial" w:hAnsi="Arial"/>
                <w:sz w:val="20"/>
                <w:szCs w:val="20"/>
              </w:rPr>
              <w:t xml:space="preserve"> når de skal møde skolen. Vi taler meget ind i livet på vores kommunale skoler. Størstedelen af vores børn følges ad ud</w:t>
            </w:r>
            <w:r w:rsidR="0028521A">
              <w:rPr>
                <w:rFonts w:ascii="Arial" w:hAnsi="Arial"/>
                <w:sz w:val="20"/>
                <w:szCs w:val="20"/>
              </w:rPr>
              <w:t xml:space="preserve"> </w:t>
            </w:r>
            <w:r w:rsidR="00646F49">
              <w:rPr>
                <w:rFonts w:ascii="Arial" w:hAnsi="Arial"/>
                <w:sz w:val="20"/>
                <w:szCs w:val="20"/>
              </w:rPr>
              <w:t>i livet på SFO og skole.</w:t>
            </w:r>
          </w:p>
          <w:p w:rsidR="00646F49" w:rsidRDefault="00646F49" w:rsidP="00646F49">
            <w:pPr>
              <w:pStyle w:val="NormalWeb"/>
              <w:rPr>
                <w:rFonts w:ascii="Arial" w:hAnsi="Arial"/>
                <w:sz w:val="20"/>
                <w:szCs w:val="20"/>
              </w:rPr>
            </w:pPr>
          </w:p>
          <w:p w:rsidR="00646F49" w:rsidRDefault="00646F49" w:rsidP="00646F49">
            <w:pPr>
              <w:pStyle w:val="NormalWeb"/>
              <w:rPr>
                <w:rFonts w:ascii="Arial" w:hAnsi="Arial"/>
                <w:sz w:val="20"/>
                <w:szCs w:val="20"/>
              </w:rPr>
            </w:pPr>
            <w:r>
              <w:rPr>
                <w:rFonts w:ascii="Arial" w:hAnsi="Arial"/>
                <w:sz w:val="20"/>
                <w:szCs w:val="20"/>
              </w:rPr>
              <w:t>Vi, som medarbejder</w:t>
            </w:r>
            <w:r w:rsidR="00706E3C">
              <w:rPr>
                <w:rFonts w:ascii="Arial" w:hAnsi="Arial"/>
                <w:sz w:val="20"/>
                <w:szCs w:val="20"/>
              </w:rPr>
              <w:t>e</w:t>
            </w:r>
            <w:r>
              <w:rPr>
                <w:rFonts w:ascii="Arial" w:hAnsi="Arial"/>
                <w:sz w:val="20"/>
                <w:szCs w:val="20"/>
              </w:rPr>
              <w:t xml:space="preserve">, møder skolen i slutningen af året, hvor de fortæller om det kommende års planlægning, som indbefatter mødet med vores store børnehavebørn. Der fortælles om, hvor mange </w:t>
            </w:r>
            <w:r w:rsidR="00706E3C">
              <w:rPr>
                <w:rFonts w:ascii="Arial" w:hAnsi="Arial"/>
                <w:sz w:val="20"/>
                <w:szCs w:val="20"/>
              </w:rPr>
              <w:t>klasser</w:t>
            </w:r>
            <w:r w:rsidR="0028521A">
              <w:rPr>
                <w:rFonts w:ascii="Arial" w:hAnsi="Arial"/>
                <w:sz w:val="20"/>
                <w:szCs w:val="20"/>
              </w:rPr>
              <w:t xml:space="preserve"> (spor) der kan </w:t>
            </w:r>
            <w:r w:rsidR="00706E3C">
              <w:rPr>
                <w:rFonts w:ascii="Arial" w:hAnsi="Arial"/>
                <w:sz w:val="20"/>
                <w:szCs w:val="20"/>
              </w:rPr>
              <w:t>startes</w:t>
            </w:r>
            <w:r>
              <w:rPr>
                <w:rFonts w:ascii="Arial" w:hAnsi="Arial"/>
                <w:sz w:val="20"/>
                <w:szCs w:val="20"/>
              </w:rPr>
              <w:t xml:space="preserve">, der inviteres </w:t>
            </w:r>
            <w:r w:rsidR="0028521A">
              <w:rPr>
                <w:rFonts w:ascii="Arial" w:hAnsi="Arial"/>
                <w:sz w:val="20"/>
                <w:szCs w:val="20"/>
              </w:rPr>
              <w:t>til forældre møder i november fo</w:t>
            </w:r>
            <w:r>
              <w:rPr>
                <w:rFonts w:ascii="Arial" w:hAnsi="Arial"/>
                <w:sz w:val="20"/>
                <w:szCs w:val="20"/>
              </w:rPr>
              <w:t>r SFO start i april og skole i august.</w:t>
            </w:r>
          </w:p>
          <w:p w:rsidR="00646F49" w:rsidRDefault="00646F49" w:rsidP="00646F49">
            <w:pPr>
              <w:pStyle w:val="NormalWeb"/>
              <w:rPr>
                <w:rFonts w:ascii="Arial" w:hAnsi="Arial"/>
                <w:sz w:val="20"/>
                <w:szCs w:val="20"/>
              </w:rPr>
            </w:pPr>
            <w:r>
              <w:rPr>
                <w:rFonts w:ascii="Arial" w:hAnsi="Arial"/>
                <w:sz w:val="20"/>
                <w:szCs w:val="20"/>
              </w:rPr>
              <w:t xml:space="preserve">Der afholdes årlige samtaler og skoleopstarts møder med de </w:t>
            </w:r>
            <w:r w:rsidR="0028521A">
              <w:rPr>
                <w:rFonts w:ascii="Arial" w:hAnsi="Arial"/>
                <w:sz w:val="20"/>
                <w:szCs w:val="20"/>
              </w:rPr>
              <w:t>aktuelle familier. Medarbejderne,</w:t>
            </w:r>
            <w:r>
              <w:rPr>
                <w:rFonts w:ascii="Arial" w:hAnsi="Arial"/>
                <w:sz w:val="20"/>
                <w:szCs w:val="20"/>
              </w:rPr>
              <w:t xml:space="preserve"> som har den kommende skolegruppe i børnehaven, deltager i overdragelse</w:t>
            </w:r>
            <w:r w:rsidR="0028521A">
              <w:rPr>
                <w:rFonts w:ascii="Arial" w:hAnsi="Arial"/>
                <w:sz w:val="20"/>
                <w:szCs w:val="20"/>
              </w:rPr>
              <w:t>s</w:t>
            </w:r>
            <w:r>
              <w:rPr>
                <w:rFonts w:ascii="Arial" w:hAnsi="Arial"/>
                <w:sz w:val="20"/>
                <w:szCs w:val="20"/>
              </w:rPr>
              <w:t xml:space="preserve"> møder med samtykke </w:t>
            </w:r>
            <w:r w:rsidR="0028521A">
              <w:rPr>
                <w:rFonts w:ascii="Arial" w:hAnsi="Arial"/>
                <w:sz w:val="20"/>
                <w:szCs w:val="20"/>
              </w:rPr>
              <w:t xml:space="preserve">fra forældrene, </w:t>
            </w:r>
            <w:r>
              <w:rPr>
                <w:rFonts w:ascii="Arial" w:hAnsi="Arial"/>
                <w:sz w:val="20"/>
                <w:szCs w:val="20"/>
              </w:rPr>
              <w:t>til SFO og skole. Vi møder skolen på en ”stor</w:t>
            </w:r>
            <w:r w:rsidR="0046219D">
              <w:rPr>
                <w:rFonts w:ascii="Arial" w:hAnsi="Arial"/>
                <w:sz w:val="20"/>
                <w:szCs w:val="20"/>
              </w:rPr>
              <w:t>e lege dag” hvor børnen</w:t>
            </w:r>
            <w:r w:rsidR="00706E3C">
              <w:rPr>
                <w:rFonts w:ascii="Arial" w:hAnsi="Arial"/>
                <w:sz w:val="20"/>
                <w:szCs w:val="20"/>
              </w:rPr>
              <w:t>e</w:t>
            </w:r>
            <w:r>
              <w:rPr>
                <w:rFonts w:ascii="Arial" w:hAnsi="Arial"/>
                <w:sz w:val="20"/>
                <w:szCs w:val="20"/>
              </w:rPr>
              <w:t xml:space="preserve"> se</w:t>
            </w:r>
            <w:r w:rsidR="0028521A">
              <w:rPr>
                <w:rFonts w:ascii="Arial" w:hAnsi="Arial"/>
                <w:sz w:val="20"/>
                <w:szCs w:val="20"/>
              </w:rPr>
              <w:t>r</w:t>
            </w:r>
            <w:r>
              <w:rPr>
                <w:rFonts w:ascii="Arial" w:hAnsi="Arial"/>
                <w:sz w:val="20"/>
                <w:szCs w:val="20"/>
              </w:rPr>
              <w:t xml:space="preserve"> skolen fysisk.</w:t>
            </w:r>
          </w:p>
          <w:p w:rsidR="00646F49" w:rsidRDefault="00646F49" w:rsidP="00646F49">
            <w:pPr>
              <w:pStyle w:val="NormalWeb"/>
              <w:rPr>
                <w:rFonts w:ascii="Arial" w:hAnsi="Arial"/>
                <w:sz w:val="20"/>
                <w:szCs w:val="20"/>
              </w:rPr>
            </w:pPr>
          </w:p>
          <w:p w:rsidR="00646F49" w:rsidRDefault="00706E3C" w:rsidP="00646F49">
            <w:pPr>
              <w:pStyle w:val="NormalWeb"/>
              <w:rPr>
                <w:rFonts w:ascii="Arial" w:hAnsi="Arial"/>
                <w:sz w:val="20"/>
                <w:szCs w:val="20"/>
              </w:rPr>
            </w:pPr>
            <w:r>
              <w:rPr>
                <w:rFonts w:ascii="Arial" w:hAnsi="Arial"/>
                <w:sz w:val="20"/>
                <w:szCs w:val="20"/>
              </w:rPr>
              <w:t>Vi forbereder</w:t>
            </w:r>
            <w:r w:rsidR="00646F49">
              <w:rPr>
                <w:rFonts w:ascii="Arial" w:hAnsi="Arial"/>
                <w:sz w:val="20"/>
                <w:szCs w:val="20"/>
              </w:rPr>
              <w:t xml:space="preserve"> Snerlens kommende skolebørn, ved at de fra september til april samles i en gruppe, hvor det </w:t>
            </w:r>
            <w:r>
              <w:rPr>
                <w:rFonts w:ascii="Arial" w:hAnsi="Arial"/>
                <w:sz w:val="20"/>
                <w:szCs w:val="20"/>
              </w:rPr>
              <w:t>pædagogiske arbejde omhandler</w:t>
            </w:r>
            <w:r w:rsidR="00646F49">
              <w:rPr>
                <w:rFonts w:ascii="Arial" w:hAnsi="Arial"/>
                <w:sz w:val="20"/>
                <w:szCs w:val="20"/>
              </w:rPr>
              <w:t xml:space="preserve">: </w:t>
            </w:r>
          </w:p>
          <w:p w:rsidR="00646F49" w:rsidRDefault="00646F49" w:rsidP="00646F49">
            <w:pPr>
              <w:pStyle w:val="NormalWeb"/>
              <w:rPr>
                <w:rFonts w:ascii="Arial" w:hAnsi="Arial"/>
                <w:sz w:val="20"/>
                <w:szCs w:val="20"/>
              </w:rPr>
            </w:pPr>
          </w:p>
          <w:p w:rsidR="00646F49" w:rsidRDefault="0028521A" w:rsidP="002D0BAD">
            <w:pPr>
              <w:pStyle w:val="NormalWeb"/>
              <w:numPr>
                <w:ilvl w:val="0"/>
                <w:numId w:val="23"/>
              </w:numPr>
              <w:rPr>
                <w:rFonts w:ascii="Arial" w:hAnsi="Arial"/>
                <w:sz w:val="20"/>
                <w:szCs w:val="20"/>
              </w:rPr>
            </w:pPr>
            <w:r>
              <w:rPr>
                <w:rFonts w:ascii="Arial" w:hAnsi="Arial"/>
                <w:sz w:val="20"/>
                <w:szCs w:val="20"/>
              </w:rPr>
              <w:t>Øvelsen i at kunne begå</w:t>
            </w:r>
            <w:r w:rsidR="00646F49">
              <w:rPr>
                <w:rFonts w:ascii="Arial" w:hAnsi="Arial"/>
                <w:sz w:val="20"/>
                <w:szCs w:val="20"/>
              </w:rPr>
              <w:t xml:space="preserve"> sig i endnu større fællesskaber end de kende</w:t>
            </w:r>
            <w:r>
              <w:rPr>
                <w:rFonts w:ascii="Arial" w:hAnsi="Arial"/>
                <w:sz w:val="20"/>
                <w:szCs w:val="20"/>
              </w:rPr>
              <w:t>r</w:t>
            </w:r>
            <w:r w:rsidR="00646F49">
              <w:rPr>
                <w:rFonts w:ascii="Arial" w:hAnsi="Arial"/>
                <w:sz w:val="20"/>
                <w:szCs w:val="20"/>
              </w:rPr>
              <w:t xml:space="preserve"> fra børnehavelivet.</w:t>
            </w:r>
          </w:p>
          <w:p w:rsidR="00646F49" w:rsidRDefault="00646F49" w:rsidP="002D0BAD">
            <w:pPr>
              <w:pStyle w:val="NormalWeb"/>
              <w:numPr>
                <w:ilvl w:val="0"/>
                <w:numId w:val="23"/>
              </w:numPr>
              <w:rPr>
                <w:rFonts w:ascii="Arial" w:hAnsi="Arial"/>
                <w:sz w:val="20"/>
                <w:szCs w:val="20"/>
              </w:rPr>
            </w:pPr>
            <w:r>
              <w:rPr>
                <w:rFonts w:ascii="Arial" w:hAnsi="Arial"/>
                <w:sz w:val="20"/>
                <w:szCs w:val="20"/>
              </w:rPr>
              <w:t>Aktiviteter hvor vi forsøge</w:t>
            </w:r>
            <w:r w:rsidR="00706E3C">
              <w:rPr>
                <w:rFonts w:ascii="Arial" w:hAnsi="Arial"/>
                <w:sz w:val="20"/>
                <w:szCs w:val="20"/>
              </w:rPr>
              <w:t>r</w:t>
            </w:r>
            <w:r>
              <w:rPr>
                <w:rFonts w:ascii="Arial" w:hAnsi="Arial"/>
                <w:sz w:val="20"/>
                <w:szCs w:val="20"/>
              </w:rPr>
              <w:t>, at fremme selvværd og selvtillid for nogen børn</w:t>
            </w:r>
            <w:r w:rsidR="0028521A">
              <w:rPr>
                <w:rFonts w:ascii="Arial" w:hAnsi="Arial"/>
                <w:sz w:val="20"/>
                <w:szCs w:val="20"/>
              </w:rPr>
              <w:t>.</w:t>
            </w:r>
          </w:p>
          <w:p w:rsidR="00646F49" w:rsidRDefault="00646F49" w:rsidP="002D0BAD">
            <w:pPr>
              <w:pStyle w:val="NormalWeb"/>
              <w:numPr>
                <w:ilvl w:val="0"/>
                <w:numId w:val="23"/>
              </w:numPr>
              <w:rPr>
                <w:rFonts w:ascii="Arial" w:hAnsi="Arial"/>
                <w:sz w:val="20"/>
                <w:szCs w:val="20"/>
              </w:rPr>
            </w:pPr>
            <w:r>
              <w:rPr>
                <w:rFonts w:ascii="Arial" w:hAnsi="Arial"/>
                <w:sz w:val="20"/>
                <w:szCs w:val="20"/>
              </w:rPr>
              <w:t>For andre børn handler det om, at kunne indgår i større fælleskaber, samtidig med at kunne give plads til andre børn, som også gerne vil lyttes til.</w:t>
            </w:r>
          </w:p>
          <w:p w:rsidR="00646F49" w:rsidRDefault="00646F49" w:rsidP="002D0BAD">
            <w:pPr>
              <w:pStyle w:val="NormalWeb"/>
              <w:numPr>
                <w:ilvl w:val="0"/>
                <w:numId w:val="23"/>
              </w:numPr>
              <w:rPr>
                <w:rFonts w:ascii="Arial" w:hAnsi="Arial"/>
                <w:sz w:val="20"/>
                <w:szCs w:val="20"/>
              </w:rPr>
            </w:pPr>
            <w:r>
              <w:rPr>
                <w:rFonts w:ascii="Arial" w:hAnsi="Arial"/>
                <w:sz w:val="20"/>
                <w:szCs w:val="20"/>
              </w:rPr>
              <w:t>Det handler om at kunne klare sig mere selvstændigt med fx overtøj, holde orden på egen ting, gå selvstændigt på toilettet osv</w:t>
            </w:r>
            <w:r w:rsidR="0046219D">
              <w:rPr>
                <w:rFonts w:ascii="Arial" w:hAnsi="Arial"/>
                <w:sz w:val="20"/>
                <w:szCs w:val="20"/>
              </w:rPr>
              <w:t>.</w:t>
            </w:r>
          </w:p>
          <w:p w:rsidR="00646F49" w:rsidRDefault="00706E3C" w:rsidP="002D0BAD">
            <w:pPr>
              <w:pStyle w:val="NormalWeb"/>
              <w:numPr>
                <w:ilvl w:val="0"/>
                <w:numId w:val="23"/>
              </w:numPr>
              <w:rPr>
                <w:rFonts w:ascii="Arial" w:hAnsi="Arial"/>
                <w:sz w:val="20"/>
                <w:szCs w:val="20"/>
              </w:rPr>
            </w:pPr>
            <w:r>
              <w:rPr>
                <w:rFonts w:ascii="Arial" w:hAnsi="Arial"/>
                <w:sz w:val="20"/>
                <w:szCs w:val="20"/>
              </w:rPr>
              <w:t>Det handler om at øve sig</w:t>
            </w:r>
            <w:r w:rsidR="00646F49">
              <w:rPr>
                <w:rFonts w:ascii="Arial" w:hAnsi="Arial"/>
                <w:sz w:val="20"/>
                <w:szCs w:val="20"/>
              </w:rPr>
              <w:t xml:space="preserve"> mere på fordybelse, være nysgerrig på ting og forfølge dem.</w:t>
            </w:r>
          </w:p>
          <w:p w:rsidR="00646F49" w:rsidRDefault="00CD02DF" w:rsidP="002D0BAD">
            <w:pPr>
              <w:pStyle w:val="NormalWeb"/>
              <w:numPr>
                <w:ilvl w:val="0"/>
                <w:numId w:val="23"/>
              </w:numPr>
              <w:rPr>
                <w:rFonts w:ascii="Arial" w:hAnsi="Arial"/>
                <w:sz w:val="20"/>
                <w:szCs w:val="20"/>
              </w:rPr>
            </w:pPr>
            <w:r>
              <w:rPr>
                <w:rFonts w:ascii="Arial" w:hAnsi="Arial"/>
                <w:sz w:val="20"/>
                <w:szCs w:val="20"/>
              </w:rPr>
              <w:t>Det hand</w:t>
            </w:r>
            <w:r w:rsidR="00646F49">
              <w:rPr>
                <w:rFonts w:ascii="Arial" w:hAnsi="Arial"/>
                <w:sz w:val="20"/>
                <w:szCs w:val="20"/>
              </w:rPr>
              <w:t>ler om mere øvelse i, at koncen</w:t>
            </w:r>
            <w:r w:rsidR="00706E3C">
              <w:rPr>
                <w:rFonts w:ascii="Arial" w:hAnsi="Arial"/>
                <w:sz w:val="20"/>
                <w:szCs w:val="20"/>
              </w:rPr>
              <w:t>trerer sig selvstændig og sam</w:t>
            </w:r>
            <w:r w:rsidR="00646F49">
              <w:rPr>
                <w:rFonts w:ascii="Arial" w:hAnsi="Arial"/>
                <w:sz w:val="20"/>
                <w:szCs w:val="20"/>
              </w:rPr>
              <w:t>arbejde i grupper.</w:t>
            </w:r>
          </w:p>
          <w:p w:rsidR="00646F49" w:rsidRDefault="00646F49" w:rsidP="002D0BAD">
            <w:pPr>
              <w:pStyle w:val="NormalWeb"/>
              <w:numPr>
                <w:ilvl w:val="0"/>
                <w:numId w:val="23"/>
              </w:numPr>
              <w:rPr>
                <w:rFonts w:ascii="Arial" w:hAnsi="Arial"/>
                <w:sz w:val="20"/>
                <w:szCs w:val="20"/>
              </w:rPr>
            </w:pPr>
            <w:r>
              <w:rPr>
                <w:rFonts w:ascii="Arial" w:hAnsi="Arial"/>
                <w:sz w:val="20"/>
                <w:szCs w:val="20"/>
              </w:rPr>
              <w:t>Overholdelse af regler og respekt for regler.</w:t>
            </w:r>
          </w:p>
          <w:p w:rsidR="00646F49" w:rsidRDefault="00646F49" w:rsidP="002D0BAD">
            <w:pPr>
              <w:pStyle w:val="NormalWeb"/>
              <w:numPr>
                <w:ilvl w:val="0"/>
                <w:numId w:val="23"/>
              </w:numPr>
              <w:rPr>
                <w:rFonts w:ascii="Arial" w:hAnsi="Arial"/>
                <w:sz w:val="20"/>
                <w:szCs w:val="20"/>
              </w:rPr>
            </w:pPr>
            <w:r>
              <w:rPr>
                <w:rFonts w:ascii="Arial" w:hAnsi="Arial"/>
                <w:sz w:val="20"/>
                <w:szCs w:val="20"/>
              </w:rPr>
              <w:t>Øve i at lytte og have kendskab til, at alle ikke kan tale på en gang, man må vente på sin</w:t>
            </w:r>
            <w:r w:rsidR="00CD02DF">
              <w:rPr>
                <w:rFonts w:ascii="Arial" w:hAnsi="Arial"/>
                <w:sz w:val="20"/>
                <w:szCs w:val="20"/>
              </w:rPr>
              <w:t xml:space="preserve"> tur, gælder i mange henseender.</w:t>
            </w:r>
          </w:p>
          <w:p w:rsidR="00646F49" w:rsidRDefault="00646F49" w:rsidP="002D0BAD">
            <w:pPr>
              <w:pStyle w:val="NormalWeb"/>
              <w:numPr>
                <w:ilvl w:val="0"/>
                <w:numId w:val="23"/>
              </w:numPr>
              <w:rPr>
                <w:rFonts w:ascii="Arial" w:hAnsi="Arial"/>
                <w:sz w:val="20"/>
                <w:szCs w:val="20"/>
              </w:rPr>
            </w:pPr>
            <w:r>
              <w:rPr>
                <w:rFonts w:ascii="Arial" w:hAnsi="Arial"/>
                <w:sz w:val="20"/>
                <w:szCs w:val="20"/>
              </w:rPr>
              <w:t xml:space="preserve">Øve sig I at sætte ord på sin hverdag, så man kan fortælle den nye omverden, hvad man er glad for, </w:t>
            </w:r>
            <w:r w:rsidRPr="00824C74">
              <w:rPr>
                <w:rFonts w:ascii="Arial" w:hAnsi="Arial"/>
                <w:sz w:val="20"/>
                <w:szCs w:val="20"/>
              </w:rPr>
              <w:t>hvad der er sjov</w:t>
            </w:r>
            <w:r w:rsidR="00CD02DF">
              <w:rPr>
                <w:rFonts w:ascii="Arial" w:hAnsi="Arial"/>
                <w:sz w:val="20"/>
                <w:szCs w:val="20"/>
              </w:rPr>
              <w:t>t</w:t>
            </w:r>
            <w:r>
              <w:rPr>
                <w:rFonts w:ascii="Arial" w:hAnsi="Arial"/>
                <w:sz w:val="20"/>
                <w:szCs w:val="20"/>
              </w:rPr>
              <w:t>, når man er ked af det og har brug for hjælp osv.</w:t>
            </w:r>
          </w:p>
          <w:p w:rsidR="00646F49" w:rsidRDefault="00646F49" w:rsidP="00646F49">
            <w:pPr>
              <w:pStyle w:val="NormalWeb"/>
              <w:rPr>
                <w:rFonts w:ascii="Arial" w:hAnsi="Arial"/>
                <w:sz w:val="20"/>
                <w:szCs w:val="20"/>
              </w:rPr>
            </w:pPr>
          </w:p>
          <w:p w:rsidR="00E57D42" w:rsidRPr="00E57D42" w:rsidRDefault="00646F49" w:rsidP="00CD02DF">
            <w:pPr>
              <w:pStyle w:val="NormalWeb"/>
            </w:pPr>
            <w:r>
              <w:rPr>
                <w:rFonts w:ascii="Arial" w:hAnsi="Arial"/>
                <w:sz w:val="20"/>
                <w:szCs w:val="20"/>
              </w:rPr>
              <w:t>Alt dette er noget vi øver på,</w:t>
            </w:r>
            <w:r w:rsidR="00307F27">
              <w:rPr>
                <w:rFonts w:ascii="Arial" w:hAnsi="Arial"/>
                <w:sz w:val="20"/>
                <w:szCs w:val="20"/>
              </w:rPr>
              <w:t xml:space="preserve"> det sidste</w:t>
            </w:r>
            <w:r>
              <w:rPr>
                <w:rFonts w:ascii="Arial" w:hAnsi="Arial"/>
                <w:sz w:val="20"/>
                <w:szCs w:val="20"/>
              </w:rPr>
              <w:t xml:space="preserve"> år af børnehave tiden, arbejdes der mere intenst på disse områder og ofte i samarbejde med familier, hvis ens barn er lidt usikker og uøvet</w:t>
            </w:r>
            <w:r w:rsidR="00CD02DF">
              <w:rPr>
                <w:rFonts w:ascii="Arial" w:hAnsi="Arial"/>
                <w:sz w:val="20"/>
                <w:szCs w:val="20"/>
              </w:rPr>
              <w:t>.</w:t>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AD6CD6">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6CD6">
        <w:trPr>
          <w:cantSplit/>
        </w:trPr>
        <w:tc>
          <w:tcPr>
            <w:tcW w:w="9638" w:type="dxa"/>
          </w:tcPr>
          <w:p w:rsidR="0040554A" w:rsidRPr="00036360" w:rsidRDefault="0040554A" w:rsidP="00AD6CD6">
            <w:pPr>
              <w:pStyle w:val="Overskrift2"/>
            </w:pPr>
            <w:r w:rsidRPr="00036360">
              <w:t>Inddragelse af lokalsamfundet</w:t>
            </w:r>
          </w:p>
          <w:p w:rsidR="0040554A" w:rsidRPr="0040554A" w:rsidRDefault="0040554A" w:rsidP="00AD6CD6">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D6CD6">
        <w:tc>
          <w:tcPr>
            <w:tcW w:w="9638" w:type="dxa"/>
          </w:tcPr>
          <w:p w:rsidR="0040554A" w:rsidRDefault="0040554A" w:rsidP="00AD6CD6">
            <w:pPr>
              <w:pStyle w:val="Tekst5bl"/>
            </w:pPr>
            <w:bookmarkStart w:id="2" w:name="_Hlk771023"/>
            <w:r w:rsidRPr="0040554A">
              <w:t>Hvordan inddrager vi lokalsamfundet i arbejdet med at skabe pædagogiske læringsmiljøer for børn?</w:t>
            </w:r>
          </w:p>
          <w:p w:rsidR="00B21102" w:rsidRPr="00B21102" w:rsidRDefault="00B21102" w:rsidP="00B21102">
            <w:pPr>
              <w:pStyle w:val="Tekst3"/>
            </w:pPr>
          </w:p>
          <w:p w:rsidR="0055432D" w:rsidRPr="003A327C" w:rsidRDefault="0055432D" w:rsidP="0055432D">
            <w:pPr>
              <w:pStyle w:val="NormalWeb"/>
              <w:rPr>
                <w:rFonts w:ascii="Arial" w:hAnsi="Arial"/>
                <w:b/>
                <w:color w:val="1780C7" w:themeColor="accent3" w:themeShade="80"/>
                <w:sz w:val="22"/>
                <w:szCs w:val="22"/>
              </w:rPr>
            </w:pPr>
            <w:r w:rsidRPr="003A327C">
              <w:rPr>
                <w:rFonts w:ascii="Arial" w:hAnsi="Arial"/>
                <w:b/>
                <w:color w:val="1780C7" w:themeColor="accent3" w:themeShade="80"/>
                <w:sz w:val="22"/>
                <w:szCs w:val="22"/>
              </w:rPr>
              <w:t>Børnehuset</w:t>
            </w:r>
            <w:r w:rsidR="005C3A12" w:rsidRPr="003A327C">
              <w:rPr>
                <w:rFonts w:ascii="Arial" w:hAnsi="Arial"/>
                <w:b/>
                <w:color w:val="1780C7" w:themeColor="accent3" w:themeShade="80"/>
                <w:sz w:val="22"/>
                <w:szCs w:val="22"/>
              </w:rPr>
              <w:t xml:space="preserve"> Snerlen</w:t>
            </w:r>
            <w:r w:rsidR="003A327C" w:rsidRPr="003A327C">
              <w:rPr>
                <w:rFonts w:ascii="Arial" w:hAnsi="Arial"/>
                <w:b/>
                <w:color w:val="1780C7" w:themeColor="accent3" w:themeShade="80"/>
                <w:sz w:val="22"/>
                <w:szCs w:val="22"/>
              </w:rPr>
              <w:t>:</w:t>
            </w:r>
          </w:p>
          <w:p w:rsidR="0055432D" w:rsidRDefault="0055432D" w:rsidP="0055432D">
            <w:pPr>
              <w:pStyle w:val="NormalWeb"/>
              <w:rPr>
                <w:rFonts w:ascii="Arial" w:hAnsi="Arial"/>
                <w:sz w:val="20"/>
                <w:szCs w:val="20"/>
              </w:rPr>
            </w:pPr>
            <w:r>
              <w:rPr>
                <w:rFonts w:ascii="Arial" w:hAnsi="Arial"/>
                <w:sz w:val="20"/>
                <w:szCs w:val="20"/>
              </w:rPr>
              <w:t>Vi inddrager lokal miljøet og til tider inddrager vi også, mennesker, som kan noget særligt, i for</w:t>
            </w:r>
            <w:r w:rsidR="003A327C">
              <w:rPr>
                <w:rFonts w:ascii="Arial" w:hAnsi="Arial"/>
                <w:sz w:val="20"/>
                <w:szCs w:val="20"/>
              </w:rPr>
              <w:t>m</w:t>
            </w:r>
            <w:r>
              <w:rPr>
                <w:rFonts w:ascii="Arial" w:hAnsi="Arial"/>
                <w:sz w:val="20"/>
                <w:szCs w:val="20"/>
              </w:rPr>
              <w:t xml:space="preserve"> af sport,</w:t>
            </w:r>
            <w:r w:rsidR="003A327C">
              <w:rPr>
                <w:rFonts w:ascii="Arial" w:hAnsi="Arial"/>
                <w:sz w:val="20"/>
                <w:szCs w:val="20"/>
              </w:rPr>
              <w:t xml:space="preserve"> </w:t>
            </w:r>
            <w:r>
              <w:rPr>
                <w:rFonts w:ascii="Arial" w:hAnsi="Arial"/>
                <w:sz w:val="20"/>
                <w:szCs w:val="20"/>
              </w:rPr>
              <w:t>artister, kunst</w:t>
            </w:r>
            <w:r w:rsidR="003A327C">
              <w:rPr>
                <w:rFonts w:ascii="Arial" w:hAnsi="Arial"/>
                <w:sz w:val="20"/>
                <w:szCs w:val="20"/>
              </w:rPr>
              <w:t>n</w:t>
            </w:r>
            <w:r>
              <w:rPr>
                <w:rFonts w:ascii="Arial" w:hAnsi="Arial"/>
                <w:sz w:val="20"/>
                <w:szCs w:val="20"/>
              </w:rPr>
              <w:t>er</w:t>
            </w:r>
            <w:r w:rsidR="003A327C">
              <w:rPr>
                <w:rFonts w:ascii="Arial" w:hAnsi="Arial"/>
                <w:sz w:val="20"/>
                <w:szCs w:val="20"/>
              </w:rPr>
              <w:t>e</w:t>
            </w:r>
            <w:r>
              <w:rPr>
                <w:rFonts w:ascii="Arial" w:hAnsi="Arial"/>
                <w:sz w:val="20"/>
                <w:szCs w:val="20"/>
              </w:rPr>
              <w:t xml:space="preserve"> eller forældre</w:t>
            </w:r>
            <w:r w:rsidR="003A327C">
              <w:rPr>
                <w:rFonts w:ascii="Arial" w:hAnsi="Arial"/>
                <w:sz w:val="20"/>
                <w:szCs w:val="20"/>
              </w:rPr>
              <w:t>,</w:t>
            </w:r>
            <w:r>
              <w:rPr>
                <w:rFonts w:ascii="Arial" w:hAnsi="Arial"/>
                <w:sz w:val="20"/>
                <w:szCs w:val="20"/>
              </w:rPr>
              <w:t xml:space="preserve"> som gerne vil vis os at de har gode evner med fx </w:t>
            </w:r>
            <w:r w:rsidR="003A327C">
              <w:rPr>
                <w:rFonts w:ascii="Arial" w:hAnsi="Arial"/>
                <w:sz w:val="20"/>
                <w:szCs w:val="20"/>
              </w:rPr>
              <w:t xml:space="preserve">en </w:t>
            </w:r>
            <w:r>
              <w:rPr>
                <w:rFonts w:ascii="Arial" w:hAnsi="Arial"/>
                <w:sz w:val="20"/>
                <w:szCs w:val="20"/>
              </w:rPr>
              <w:t>hobby. Fx har vi i årevis a</w:t>
            </w:r>
            <w:r w:rsidR="003A327C">
              <w:rPr>
                <w:rFonts w:ascii="Arial" w:hAnsi="Arial"/>
                <w:sz w:val="20"/>
                <w:szCs w:val="20"/>
              </w:rPr>
              <w:t>fholdt en bedsteforældredag, hvor</w:t>
            </w:r>
            <w:r>
              <w:rPr>
                <w:rFonts w:ascii="Arial" w:hAnsi="Arial"/>
                <w:sz w:val="20"/>
                <w:szCs w:val="20"/>
              </w:rPr>
              <w:t xml:space="preserve"> der blev laver juledekorationer, pt handler det om at pynte juletræer</w:t>
            </w:r>
            <w:r w:rsidR="003A327C">
              <w:rPr>
                <w:rFonts w:ascii="Arial" w:hAnsi="Arial"/>
                <w:sz w:val="20"/>
                <w:szCs w:val="20"/>
              </w:rPr>
              <w:t>ne i børnehuset</w:t>
            </w:r>
            <w:r>
              <w:rPr>
                <w:rFonts w:ascii="Arial" w:hAnsi="Arial"/>
                <w:sz w:val="20"/>
                <w:szCs w:val="20"/>
              </w:rPr>
              <w:t xml:space="preserve"> sammen. Det kan være en forening som kommer her og vise</w:t>
            </w:r>
            <w:r w:rsidR="003A327C">
              <w:rPr>
                <w:rFonts w:ascii="Arial" w:hAnsi="Arial"/>
                <w:sz w:val="20"/>
                <w:szCs w:val="20"/>
              </w:rPr>
              <w:t>r</w:t>
            </w:r>
            <w:r>
              <w:rPr>
                <w:rFonts w:ascii="Arial" w:hAnsi="Arial"/>
                <w:sz w:val="20"/>
                <w:szCs w:val="20"/>
              </w:rPr>
              <w:t xml:space="preserve"> hvordan man dyrker en bestemt sportsgren, det kan være professionelle fra et cirkus osv</w:t>
            </w:r>
            <w:r w:rsidR="003A327C">
              <w:rPr>
                <w:rFonts w:ascii="Arial" w:hAnsi="Arial"/>
                <w:sz w:val="20"/>
                <w:szCs w:val="20"/>
              </w:rPr>
              <w:t>.</w:t>
            </w:r>
          </w:p>
          <w:p w:rsidR="0055432D" w:rsidRDefault="0055432D" w:rsidP="0055432D">
            <w:pPr>
              <w:pStyle w:val="NormalWeb"/>
              <w:rPr>
                <w:rFonts w:ascii="Arial" w:hAnsi="Arial"/>
                <w:sz w:val="20"/>
                <w:szCs w:val="20"/>
              </w:rPr>
            </w:pPr>
          </w:p>
          <w:p w:rsidR="0055432D" w:rsidRDefault="0055432D" w:rsidP="0055432D">
            <w:pPr>
              <w:pStyle w:val="NormalWeb"/>
              <w:rPr>
                <w:rFonts w:ascii="Arial" w:hAnsi="Arial"/>
                <w:sz w:val="20"/>
                <w:szCs w:val="20"/>
              </w:rPr>
            </w:pPr>
            <w:r>
              <w:rPr>
                <w:rFonts w:ascii="Arial" w:hAnsi="Arial"/>
                <w:sz w:val="20"/>
                <w:szCs w:val="20"/>
              </w:rPr>
              <w:t>Vi</w:t>
            </w:r>
            <w:r w:rsidR="003A327C">
              <w:rPr>
                <w:rFonts w:ascii="Arial" w:hAnsi="Arial"/>
                <w:sz w:val="20"/>
                <w:szCs w:val="20"/>
              </w:rPr>
              <w:t xml:space="preserve"> benytter også, at vi kan komme</w:t>
            </w:r>
            <w:r>
              <w:rPr>
                <w:rFonts w:ascii="Arial" w:hAnsi="Arial"/>
                <w:sz w:val="20"/>
                <w:szCs w:val="20"/>
              </w:rPr>
              <w:t xml:space="preserve"> til skov, strand, legepladser i hverdagene. VI besøger vores kultur institutioner</w:t>
            </w:r>
            <w:r w:rsidR="003A327C">
              <w:rPr>
                <w:rFonts w:ascii="Arial" w:hAnsi="Arial"/>
                <w:sz w:val="20"/>
                <w:szCs w:val="20"/>
              </w:rPr>
              <w:t>,</w:t>
            </w:r>
            <w:r>
              <w:rPr>
                <w:rFonts w:ascii="Arial" w:hAnsi="Arial"/>
                <w:sz w:val="20"/>
                <w:szCs w:val="20"/>
              </w:rPr>
              <w:t xml:space="preserve"> som vi har i Helsingør kommune Vi planlægger til tider bes</w:t>
            </w:r>
            <w:r w:rsidR="003A327C">
              <w:rPr>
                <w:rFonts w:ascii="Arial" w:hAnsi="Arial"/>
                <w:sz w:val="20"/>
                <w:szCs w:val="20"/>
              </w:rPr>
              <w:t>øg på fx Kronborg, kulturværftet</w:t>
            </w:r>
            <w:r>
              <w:rPr>
                <w:rFonts w:ascii="Arial" w:hAnsi="Arial"/>
                <w:sz w:val="20"/>
                <w:szCs w:val="20"/>
              </w:rPr>
              <w:t xml:space="preserve"> som præsentere</w:t>
            </w:r>
            <w:r w:rsidR="003A327C">
              <w:rPr>
                <w:rFonts w:ascii="Arial" w:hAnsi="Arial"/>
                <w:sz w:val="20"/>
                <w:szCs w:val="20"/>
              </w:rPr>
              <w:t>r</w:t>
            </w:r>
            <w:r>
              <w:rPr>
                <w:rFonts w:ascii="Arial" w:hAnsi="Arial"/>
                <w:sz w:val="20"/>
                <w:szCs w:val="20"/>
              </w:rPr>
              <w:t xml:space="preserve"> et flot havne miljø, et super moderne bibliotek, grønne områder hvor vi kan medbringe egen mad, vi har madværftet og div</w:t>
            </w:r>
            <w:r w:rsidR="003A327C">
              <w:rPr>
                <w:rFonts w:ascii="Arial" w:hAnsi="Arial"/>
                <w:sz w:val="20"/>
                <w:szCs w:val="20"/>
              </w:rPr>
              <w:t>erse museer</w:t>
            </w:r>
            <w:r>
              <w:rPr>
                <w:rFonts w:ascii="Arial" w:hAnsi="Arial"/>
                <w:sz w:val="20"/>
                <w:szCs w:val="20"/>
              </w:rPr>
              <w:t xml:space="preserve"> som: internationalt anderkendt</w:t>
            </w:r>
            <w:r w:rsidR="003A327C">
              <w:rPr>
                <w:rFonts w:ascii="Arial" w:hAnsi="Arial"/>
                <w:sz w:val="20"/>
                <w:szCs w:val="20"/>
              </w:rPr>
              <w:t>e museum Louisiana, søfartsmuse</w:t>
            </w:r>
            <w:r>
              <w:rPr>
                <w:rFonts w:ascii="Arial" w:hAnsi="Arial"/>
                <w:sz w:val="20"/>
                <w:szCs w:val="20"/>
              </w:rPr>
              <w:t>et i dokke</w:t>
            </w:r>
            <w:r w:rsidR="003A327C">
              <w:rPr>
                <w:rFonts w:ascii="Arial" w:hAnsi="Arial"/>
                <w:sz w:val="20"/>
                <w:szCs w:val="20"/>
              </w:rPr>
              <w:t>n</w:t>
            </w:r>
            <w:r>
              <w:rPr>
                <w:rFonts w:ascii="Arial" w:hAnsi="Arial"/>
                <w:sz w:val="20"/>
                <w:szCs w:val="20"/>
              </w:rPr>
              <w:t>. Vi h</w:t>
            </w:r>
            <w:r w:rsidR="003A327C">
              <w:rPr>
                <w:rFonts w:ascii="Arial" w:hAnsi="Arial"/>
                <w:sz w:val="20"/>
                <w:szCs w:val="20"/>
              </w:rPr>
              <w:t>ar Naturcenter Nyrup, Flynderupgård, Øresunds</w:t>
            </w:r>
            <w:r>
              <w:rPr>
                <w:rFonts w:ascii="Arial" w:hAnsi="Arial"/>
                <w:sz w:val="20"/>
                <w:szCs w:val="20"/>
              </w:rPr>
              <w:t>akvariet, teknisk muserum osv.</w:t>
            </w:r>
          </w:p>
          <w:p w:rsidR="0055432D" w:rsidRDefault="0055432D" w:rsidP="0055432D">
            <w:pPr>
              <w:pStyle w:val="NormalWeb"/>
              <w:rPr>
                <w:rFonts w:ascii="Arial" w:hAnsi="Arial"/>
                <w:sz w:val="20"/>
                <w:szCs w:val="20"/>
              </w:rPr>
            </w:pPr>
          </w:p>
          <w:p w:rsidR="0055432D" w:rsidRDefault="0055432D" w:rsidP="0055432D">
            <w:pPr>
              <w:pStyle w:val="NormalWeb"/>
              <w:rPr>
                <w:rFonts w:ascii="Arial" w:hAnsi="Arial"/>
                <w:sz w:val="20"/>
                <w:szCs w:val="20"/>
              </w:rPr>
            </w:pPr>
            <w:r>
              <w:rPr>
                <w:rFonts w:ascii="Arial" w:hAnsi="Arial"/>
                <w:sz w:val="20"/>
                <w:szCs w:val="20"/>
              </w:rPr>
              <w:t>Til tider, er det også muligt, at vi låner den nærliggende atletik klubs baner og faciliteter, vi bruger mest deres boldbane.</w:t>
            </w:r>
          </w:p>
          <w:p w:rsidR="0055432D" w:rsidRDefault="0055432D" w:rsidP="0055432D">
            <w:pPr>
              <w:pStyle w:val="NormalWeb"/>
              <w:rPr>
                <w:rFonts w:ascii="Arial" w:hAnsi="Arial"/>
                <w:sz w:val="20"/>
                <w:szCs w:val="20"/>
              </w:rPr>
            </w:pPr>
          </w:p>
          <w:p w:rsidR="0055432D" w:rsidRPr="008E5BE1" w:rsidRDefault="0055432D" w:rsidP="0055432D">
            <w:pPr>
              <w:pStyle w:val="Tekst3"/>
            </w:pPr>
          </w:p>
          <w:p w:rsidR="0040554A" w:rsidRPr="00E57D42" w:rsidRDefault="0040554A" w:rsidP="00AD6CD6">
            <w:pPr>
              <w:pStyle w:val="Tekst3"/>
            </w:pP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6CD6">
        <w:trPr>
          <w:cantSplit/>
        </w:trPr>
        <w:tc>
          <w:tcPr>
            <w:tcW w:w="9638" w:type="dxa"/>
          </w:tcPr>
          <w:p w:rsidR="0040554A" w:rsidRPr="00036360" w:rsidRDefault="0040554A" w:rsidP="00AD6CD6">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AD6CD6">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D6CD6">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863FFC" w:rsidRPr="00863FFC" w:rsidRDefault="00863FFC" w:rsidP="00863FFC">
            <w:pPr>
              <w:pStyle w:val="Tekst3"/>
            </w:pPr>
          </w:p>
          <w:p w:rsidR="0055432D" w:rsidRPr="009C5FBA" w:rsidRDefault="0055432D" w:rsidP="0055432D">
            <w:pPr>
              <w:pStyle w:val="Tekst3"/>
              <w:rPr>
                <w:b/>
                <w:color w:val="1780C7" w:themeColor="accent3" w:themeShade="80"/>
                <w:sz w:val="22"/>
                <w:szCs w:val="22"/>
              </w:rPr>
            </w:pPr>
            <w:r w:rsidRPr="009C5FBA">
              <w:rPr>
                <w:b/>
                <w:color w:val="1780C7" w:themeColor="accent3" w:themeShade="80"/>
                <w:sz w:val="22"/>
                <w:szCs w:val="22"/>
              </w:rPr>
              <w:t>Børnehuset</w:t>
            </w:r>
            <w:r w:rsidR="00863FFC" w:rsidRPr="009C5FBA">
              <w:rPr>
                <w:b/>
                <w:color w:val="1780C7" w:themeColor="accent3" w:themeShade="80"/>
                <w:sz w:val="22"/>
                <w:szCs w:val="22"/>
              </w:rPr>
              <w:t xml:space="preserve"> Snerlen</w:t>
            </w:r>
            <w:r w:rsidR="009C5FBA" w:rsidRPr="009C5FBA">
              <w:rPr>
                <w:b/>
                <w:color w:val="1780C7" w:themeColor="accent3" w:themeShade="80"/>
                <w:sz w:val="22"/>
                <w:szCs w:val="22"/>
              </w:rPr>
              <w:t>:</w:t>
            </w:r>
          </w:p>
          <w:p w:rsidR="0055432D" w:rsidRDefault="0055432D" w:rsidP="0055432D">
            <w:pPr>
              <w:pStyle w:val="Tekst3"/>
            </w:pPr>
            <w:r>
              <w:t>Som nævnt, er børnehuset bygget i 1968 og den gang, var der helt andre krav og forventninger til</w:t>
            </w:r>
            <w:r w:rsidR="009C5FBA">
              <w:t>,</w:t>
            </w:r>
            <w:r>
              <w:t xml:space="preserve"> hvordan man kunne indrette et børnenes læringsmiljø. Der har i den grad, igennem de sidst 10 år været fokus på indretning, lege </w:t>
            </w:r>
            <w:r w:rsidR="009C5FBA">
              <w:t>-</w:t>
            </w:r>
            <w:r>
              <w:t xml:space="preserve">og læringsmiljøer. Snerlen har være igennem flere større forandringer for at forbedre lege </w:t>
            </w:r>
            <w:r w:rsidR="009C5FBA">
              <w:t>-</w:t>
            </w:r>
            <w:r>
              <w:t>og læringsmiljøet.</w:t>
            </w:r>
          </w:p>
          <w:p w:rsidR="0055432D" w:rsidRDefault="0055432D" w:rsidP="002D0BAD">
            <w:pPr>
              <w:pStyle w:val="Tekst3"/>
              <w:numPr>
                <w:ilvl w:val="0"/>
                <w:numId w:val="23"/>
              </w:numPr>
            </w:pPr>
            <w:r>
              <w:t>I år 2004, blev vuggestuen snerlehøj lagt sammen med børnehave</w:t>
            </w:r>
            <w:r w:rsidR="009C5FBA">
              <w:t>n</w:t>
            </w:r>
            <w:r>
              <w:t xml:space="preserve"> snerlehøj – her tilgodeså man, at der skulle opbygges et nyt fælleskab. Børnehuset fik sit</w:t>
            </w:r>
            <w:r w:rsidR="009C5FBA">
              <w:t xml:space="preserve"> først fællesrum. Man forbedrede</w:t>
            </w:r>
            <w:r>
              <w:t xml:space="preserve"> i samme omgang klimaskærmen.</w:t>
            </w:r>
          </w:p>
          <w:p w:rsidR="0055432D" w:rsidRDefault="0055432D" w:rsidP="002D0BAD">
            <w:pPr>
              <w:pStyle w:val="Tekst3"/>
              <w:numPr>
                <w:ilvl w:val="0"/>
                <w:numId w:val="23"/>
              </w:numPr>
            </w:pPr>
            <w:r>
              <w:t>I år 2008 – fik vi gulvvarme, til gavn for dele af huset</w:t>
            </w:r>
            <w:r w:rsidR="009C5FBA">
              <w:t>,</w:t>
            </w:r>
            <w:r>
              <w:t xml:space="preserve"> samt nye lysegulve. Alt træværk blev malet og huset begyndte at fremstå ordenligt igen. </w:t>
            </w:r>
          </w:p>
          <w:p w:rsidR="0055432D" w:rsidRDefault="0055432D" w:rsidP="002D0BAD">
            <w:pPr>
              <w:pStyle w:val="Tekst3"/>
              <w:numPr>
                <w:ilvl w:val="0"/>
                <w:numId w:val="23"/>
              </w:numPr>
            </w:pPr>
            <w:r>
              <w:t>Der komme lidt fl</w:t>
            </w:r>
            <w:r w:rsidR="00B21102">
              <w:t>ere</w:t>
            </w:r>
            <w:r>
              <w:t xml:space="preserve"> penge som gjorde at vi kunn</w:t>
            </w:r>
            <w:r w:rsidR="009C5FBA">
              <w:t xml:space="preserve">e flytte rundt på gamle depoter </w:t>
            </w:r>
            <w:r>
              <w:t>og disse depoter blev lave</w:t>
            </w:r>
            <w:r w:rsidR="009C5FBA">
              <w:t>t</w:t>
            </w:r>
            <w:r>
              <w:t xml:space="preserve"> om til nye lege </w:t>
            </w:r>
            <w:r w:rsidR="009C5FBA">
              <w:t>-</w:t>
            </w:r>
            <w:r>
              <w:t>og læringsområder.</w:t>
            </w:r>
          </w:p>
          <w:p w:rsidR="0055432D" w:rsidRPr="00B21102" w:rsidRDefault="0055432D" w:rsidP="002D0BAD">
            <w:pPr>
              <w:pStyle w:val="Tekst3"/>
              <w:numPr>
                <w:ilvl w:val="0"/>
                <w:numId w:val="23"/>
              </w:numPr>
            </w:pPr>
            <w:r>
              <w:t xml:space="preserve">I år </w:t>
            </w:r>
            <w:r w:rsidR="00AC279D">
              <w:t>2015</w:t>
            </w:r>
            <w:r>
              <w:t xml:space="preserve"> – lavede vi den helt store ændring. Den nye styrket læreplan viste sig, med nyt indhold og holdninger til hvad et læringsmiljø kunne indeholde og eksperter meldt sig med store idekataloger. Vores miljø var på det tidspunkt præget af at være DGI institution. (</w:t>
            </w:r>
            <w:r w:rsidR="00B21102" w:rsidRPr="00B21102">
              <w:t>Danske gymnastik/og idræts foreninger)</w:t>
            </w:r>
            <w:r w:rsidR="009C5FBA">
              <w:t>.</w:t>
            </w:r>
          </w:p>
          <w:p w:rsidR="0055432D" w:rsidRDefault="0055432D" w:rsidP="002D0BAD">
            <w:pPr>
              <w:pStyle w:val="Tekst3"/>
              <w:numPr>
                <w:ilvl w:val="0"/>
                <w:numId w:val="23"/>
              </w:numPr>
            </w:pPr>
            <w:r>
              <w:t xml:space="preserve">Vi fik kontakt til en professionel indretnings </w:t>
            </w:r>
            <w:r w:rsidR="009C5FBA">
              <w:t>-</w:t>
            </w:r>
            <w:r>
              <w:t>og iderig, pædagogisk og master i læringsmiljø. Vi ændrede alle vores fælles arealer, med mulighed for forskellige lege zoner og nye vovede farvevalg. Vi fik et flotter</w:t>
            </w:r>
            <w:r w:rsidR="009C5FBA">
              <w:t>e, klart forbedret fysisk ramme</w:t>
            </w:r>
            <w:r>
              <w:t xml:space="preserve"> og vi fik mange erfaringer med, hvad der virker i miljøet for børn og ikke virker. Så undervejs i udviklingen, bevægede vi os fra fællesarealerne, ind til stuerne. Her havde vi heldigvis fået den erfaring, at de medarbejdere som arbejder med børnene til daglig og kender til deres legeudvikling, også er dem, som er bedst til at lave legemiljøer inde på stuerne.</w:t>
            </w:r>
          </w:p>
          <w:p w:rsidR="00E94EB9" w:rsidRDefault="00E94EB9" w:rsidP="002D0BAD">
            <w:pPr>
              <w:pStyle w:val="Tekst3"/>
              <w:numPr>
                <w:ilvl w:val="0"/>
                <w:numId w:val="23"/>
              </w:numPr>
            </w:pPr>
            <w:r>
              <w:t xml:space="preserve">I 2019- 2020 her har vi fået mange positive erfaringer, omkring børnehuset struktur, parathed til store kulturelle ændringer pga. covid19, vi har evalueret på disser erfaringer og ændre læringsrummet for børnene, pt. omhandler ændring i læringsrummet i fællesrumme og vores forståelser omkring det pædagogiske arbejde i små grupper samt vi på begynder arbejdet med at kigger på nærhedsprincipper ifh. til ”det nye normale” </w:t>
            </w:r>
            <w:r w:rsidR="002277DA">
              <w:t>til de kommende års pædagogiske arbejde. Dette forgår naturli</w:t>
            </w:r>
          </w:p>
          <w:p w:rsidR="0040554A" w:rsidRPr="00E57D42" w:rsidRDefault="0055432D" w:rsidP="009C5FBA">
            <w:pPr>
              <w:pStyle w:val="Tekst3"/>
            </w:pPr>
            <w:r>
              <w:t>I dag, vi har stadig mange overvejer. Vi ændre rummene efter børnenes interesser og kigger på</w:t>
            </w:r>
            <w:r w:rsidR="009C5FBA">
              <w:t>,</w:t>
            </w:r>
            <w:r>
              <w:t xml:space="preserve"> hvor mange legezoner en stuen kan bære, uden at det skaber valgforvirring og pladsmangel. De 5 stuer vi har til rådighed, er alle meget forskellige i størrelse og form. Vi ændre ofte på indretningen fordi børnene ”kalder” på særlig ønsker og legem</w:t>
            </w:r>
            <w:r w:rsidR="009C5FBA">
              <w:t>uligheder.</w:t>
            </w: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833215" w:rsidRDefault="00373C52" w:rsidP="00833215">
            <w:pPr>
              <w:pStyle w:val="Overskrift1"/>
              <w:rPr>
                <w:color w:val="CD1626" w:themeColor="accent2"/>
              </w:rPr>
            </w:pPr>
            <w:r>
              <w:rPr>
                <w:color w:val="CD1626" w:themeColor="accent2"/>
              </w:rPr>
              <w:t>De seks læreplanstemaer</w:t>
            </w:r>
          </w:p>
          <w:p w:rsidR="00833215" w:rsidRPr="00833215" w:rsidRDefault="00833215" w:rsidP="00E20700">
            <w:pPr>
              <w:rPr>
                <w:color w:val="0070C0"/>
                <w:sz w:val="28"/>
                <w:szCs w:val="28"/>
              </w:rPr>
            </w:pP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D6CD6">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833215" w:rsidRDefault="00373C52" w:rsidP="00833215">
            <w:pPr>
              <w:pStyle w:val="Byline"/>
            </w:pPr>
            <w:r w:rsidRPr="00373C52">
              <w:t>Den styrkede pædagogiske læreplan, Rammer og indhold, s. 32</w:t>
            </w:r>
          </w:p>
          <w:p w:rsidR="00833215" w:rsidRPr="00833215" w:rsidRDefault="00833215" w:rsidP="00833215"/>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AD6CD6">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AD6CD6">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2D0BAD">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2D0BAD">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D6CD6">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373C52" w:rsidRDefault="00373C52" w:rsidP="00AD6CD6">
            <w:pPr>
              <w:pStyle w:val="Tekst3"/>
              <w:rPr>
                <w:color w:val="0070C0"/>
                <w:highlight w:val="yellow"/>
              </w:rPr>
            </w:pPr>
          </w:p>
          <w:p w:rsidR="009C5FBA" w:rsidRPr="009C5FBA" w:rsidRDefault="009C5FBA" w:rsidP="00971A91">
            <w:pPr>
              <w:rPr>
                <w:rFonts w:cs="Arial"/>
                <w:color w:val="0070C0"/>
                <w:sz w:val="22"/>
                <w:szCs w:val="22"/>
              </w:rPr>
            </w:pPr>
            <w:r w:rsidRPr="009C5FBA">
              <w:rPr>
                <w:rFonts w:cs="Arial"/>
                <w:color w:val="0070C0"/>
                <w:sz w:val="22"/>
                <w:szCs w:val="22"/>
              </w:rPr>
              <w:t>Børnehuset Snerlen:</w:t>
            </w:r>
          </w:p>
          <w:p w:rsidR="00971A91" w:rsidRPr="009C5FBA" w:rsidRDefault="00971A91" w:rsidP="00971A91">
            <w:pPr>
              <w:rPr>
                <w:rFonts w:cs="Arial"/>
              </w:rPr>
            </w:pPr>
            <w:r w:rsidRPr="009C5FBA">
              <w:rPr>
                <w:rFonts w:cs="Arial"/>
              </w:rPr>
              <w:t>Vi understøtter barnets alsidige personlige udvikling, bl.a. ved at støtte dem igennem aktiviteter, man kan her snakke om Vygotsky’s – zonen for nærmeste udvikling. Han sige</w:t>
            </w:r>
            <w:r w:rsidR="009C5FBA">
              <w:rPr>
                <w:rFonts w:cs="Arial"/>
              </w:rPr>
              <w:t>r</w:t>
            </w:r>
            <w:r w:rsidRPr="009C5FBA">
              <w:rPr>
                <w:rFonts w:cs="Arial"/>
              </w:rPr>
              <w:t xml:space="preserve">, at barnet er i tre zoner; barnet kan ikke endnu, kan med støtte og hvad barnet kan selv. </w:t>
            </w:r>
          </w:p>
          <w:p w:rsidR="00971A91" w:rsidRPr="009C5FBA" w:rsidRDefault="00971A91" w:rsidP="00971A91">
            <w:pPr>
              <w:rPr>
                <w:rFonts w:cs="Arial"/>
              </w:rPr>
            </w:pPr>
          </w:p>
          <w:p w:rsidR="00971A91" w:rsidRPr="009C5FBA" w:rsidRDefault="00971A91" w:rsidP="00971A91">
            <w:pPr>
              <w:rPr>
                <w:rFonts w:cs="Arial"/>
                <w:i/>
              </w:rPr>
            </w:pPr>
            <w:r w:rsidRPr="009C5FBA">
              <w:rPr>
                <w:rFonts w:cs="Arial"/>
              </w:rPr>
              <w:t>”</w:t>
            </w:r>
            <w:r w:rsidRPr="009C5FBA">
              <w:rPr>
                <w:rFonts w:cs="Arial"/>
                <w:i/>
              </w:rPr>
              <w:t xml:space="preserve">En dag på tur med min gruppe, finder vi en legeplads, hvor de gerne vil kravle op af en rebstige, det får de selvfølgelig lov til, at prøve, dem der vil, efter et par trin op på stigen, var der nogen der var lidt forsigtige og ikke turde, jeg forklarede at jeg nok skulle støtte dem bagved og de endte alle med at kravle op.” </w:t>
            </w:r>
          </w:p>
          <w:p w:rsidR="00327E3A" w:rsidRDefault="00971A91" w:rsidP="00327E3A">
            <w:pPr>
              <w:rPr>
                <w:rFonts w:cs="Arial"/>
              </w:rPr>
            </w:pPr>
            <w:r w:rsidRPr="009C5FBA">
              <w:rPr>
                <w:rFonts w:cs="Arial"/>
              </w:rPr>
              <w:t>Her er en observation af hvordan Vygotsky’s zonen for nærmeste udvikling kan støtte børnene i deres alsidige udvikling, med støtte har de børn der turde kravle på rebstige fået styrket deres gå på mod og troen på egne evner med og uden støtte, derved har barnet udforsket sin erfaringsverden.</w:t>
            </w:r>
          </w:p>
          <w:p w:rsidR="00971A91" w:rsidRPr="009C5FBA" w:rsidRDefault="00327E3A" w:rsidP="00327E3A">
            <w:pPr>
              <w:rPr>
                <w:rFonts w:cs="Arial"/>
              </w:rPr>
            </w:pPr>
            <w:r w:rsidRPr="009C5FBA">
              <w:rPr>
                <w:rFonts w:cs="Arial"/>
              </w:rPr>
              <w:t xml:space="preserve"> </w:t>
            </w:r>
          </w:p>
          <w:p w:rsidR="00971A91" w:rsidRPr="009C5FBA" w:rsidRDefault="00327E3A" w:rsidP="00971A91">
            <w:pPr>
              <w:rPr>
                <w:rFonts w:cs="Arial"/>
                <w:i/>
              </w:rPr>
            </w:pPr>
            <w:r>
              <w:rPr>
                <w:rFonts w:cs="Arial"/>
                <w:i/>
              </w:rPr>
              <w:t>D</w:t>
            </w:r>
            <w:r w:rsidR="00971A91" w:rsidRPr="009C5FBA">
              <w:rPr>
                <w:rFonts w:cs="Arial"/>
                <w:i/>
              </w:rPr>
              <w:t xml:space="preserve">en alsidige personlige udvikling finder sted hele dagen, både i de pædagogisk styrede aktiviteter og i de lege og situationer som barnet indgår i dagen i dagtilbud. Barnet er i konstant læring. Derfor er det vigtigt, at vi som pædagoger ikke kun fokusere på de pædagogiske formiddags aktiviteter men, har et mere generelt fokus på at læring sker hele dagen. </w:t>
            </w:r>
          </w:p>
          <w:p w:rsidR="00971A91" w:rsidRPr="00327E3A" w:rsidRDefault="00971A91" w:rsidP="00327E3A">
            <w:pPr>
              <w:rPr>
                <w:rFonts w:cs="Arial"/>
              </w:rPr>
            </w:pPr>
            <w:r w:rsidRPr="009C5FBA">
              <w:rPr>
                <w:rFonts w:cs="Arial"/>
                <w:i/>
              </w:rPr>
              <w:br/>
              <w:t>”Læringen ved spisetid, børnene finder selv deres pladser og sætter sig til bords. De får øst mad op og spiser selv, efter endt måltid skal de selv tømme rest maden i skraldespanden, tømme deres vandglas og sætte det på afrydningsbordet. Herefter vaskes de hænder og kommer ind på stuen og finder en bog og læse i.”</w:t>
            </w:r>
            <w:r w:rsidRPr="009C5FBA">
              <w:rPr>
                <w:rFonts w:cs="Arial"/>
              </w:rPr>
              <w:t xml:space="preserve"> </w:t>
            </w:r>
          </w:p>
          <w:p w:rsidR="00971A91" w:rsidRPr="009C5FBA" w:rsidRDefault="00971A91" w:rsidP="00971A91">
            <w:pPr>
              <w:rPr>
                <w:rFonts w:cs="Arial"/>
                <w:i/>
              </w:rPr>
            </w:pPr>
          </w:p>
          <w:p w:rsidR="00971A91" w:rsidRPr="009C5FBA" w:rsidRDefault="00971A91" w:rsidP="00971A91">
            <w:pPr>
              <w:rPr>
                <w:rFonts w:cs="Arial"/>
                <w:i/>
              </w:rPr>
            </w:pPr>
            <w:r w:rsidRPr="009C5FBA">
              <w:rPr>
                <w:rFonts w:cs="Arial"/>
                <w:i/>
              </w:rPr>
              <w:t>” En dreng på 4 år, ved ikke helt hvad han skal lave, jeg foreslår vi kan lave puslespil sammen, det ville han gerne han ville bare gerne vælge hvilket. Vi finder puslespillet frem og går i gang, det er delt i fire små puslespil i et, så med tal bagpå. Vi deler dem i bunker og går i gang, jeg støtter ham igennem puslespillet og til sidst er han så god til at gøre det selv at han kan uden hjælp. Jeg fortæller ham at jeg synes han er god og dygtig til at lægge puslespil, så har han måske mere lyst til at lægge det en anden dag. Mor kommer for at hente og vi viser det til hende igennem vinduet og går stolt ud og fortæller at han har lavet puslespillet.”</w:t>
            </w:r>
          </w:p>
          <w:p w:rsidR="00971A91" w:rsidRPr="009C5FBA" w:rsidRDefault="00971A91" w:rsidP="002D0BAD">
            <w:pPr>
              <w:pStyle w:val="Listeafsnit"/>
              <w:numPr>
                <w:ilvl w:val="0"/>
                <w:numId w:val="28"/>
              </w:numPr>
              <w:spacing w:after="0" w:line="240" w:lineRule="auto"/>
              <w:contextualSpacing/>
              <w:rPr>
                <w:rFonts w:cs="Arial"/>
                <w:i/>
              </w:rPr>
            </w:pPr>
            <w:r w:rsidRPr="009C5FBA">
              <w:rPr>
                <w:rFonts w:cs="Arial"/>
                <w:i/>
              </w:rPr>
              <w:t>Styrker relationen pædagog og barn imellem</w:t>
            </w:r>
          </w:p>
          <w:p w:rsidR="00971A91" w:rsidRPr="009C5FBA" w:rsidRDefault="00971A91" w:rsidP="002D0BAD">
            <w:pPr>
              <w:pStyle w:val="Listeafsnit"/>
              <w:numPr>
                <w:ilvl w:val="0"/>
                <w:numId w:val="28"/>
              </w:numPr>
              <w:spacing w:after="0" w:line="240" w:lineRule="auto"/>
              <w:contextualSpacing/>
              <w:rPr>
                <w:rFonts w:cs="Arial"/>
                <w:i/>
              </w:rPr>
            </w:pPr>
            <w:r w:rsidRPr="009C5FBA">
              <w:rPr>
                <w:rFonts w:cs="Arial"/>
                <w:i/>
              </w:rPr>
              <w:t xml:space="preserve">Styrker barnet tro på sig selv </w:t>
            </w:r>
          </w:p>
          <w:p w:rsidR="00971A91" w:rsidRPr="009C5FBA" w:rsidRDefault="00971A91" w:rsidP="00971A91">
            <w:pPr>
              <w:rPr>
                <w:rFonts w:cs="Arial"/>
              </w:rPr>
            </w:pPr>
            <w:r w:rsidRPr="009C5FBA">
              <w:rPr>
                <w:rFonts w:cs="Arial"/>
              </w:rPr>
              <w:t xml:space="preserve">Her ville jeg gerne fremme drengens lyst til at lægge puslespil på stuen, så han nemmere kan finde ro og en glæde ved at lægge puslespil, derfor huskede jeg at rose ham under spillet og vi fik vist det til mor, så hun også kunne fortælle ham hvor dygtig han var til at lægge puslespil. Vi har samtidigt styrket vores relation imellem pædagog og barn. </w:t>
            </w:r>
          </w:p>
          <w:p w:rsidR="00AC279D" w:rsidRPr="009C5FBA" w:rsidRDefault="00AC279D" w:rsidP="00971A91">
            <w:pPr>
              <w:rPr>
                <w:rFonts w:cs="Arial"/>
              </w:rPr>
            </w:pPr>
          </w:p>
          <w:p w:rsidR="00AC279D" w:rsidRPr="009C5FBA" w:rsidRDefault="00AC279D" w:rsidP="00971A91">
            <w:pPr>
              <w:rPr>
                <w:rFonts w:cs="Arial"/>
              </w:rPr>
            </w:pPr>
            <w:r w:rsidRPr="009C5FBA">
              <w:rPr>
                <w:rFonts w:cs="Arial"/>
              </w:rPr>
              <w:t>Skrevet af pædagog Jeanette, troldestuen</w:t>
            </w:r>
            <w:r w:rsidR="00327E3A">
              <w:rPr>
                <w:rFonts w:cs="Arial"/>
              </w:rPr>
              <w:t>.</w:t>
            </w:r>
          </w:p>
          <w:p w:rsidR="00971A91" w:rsidRDefault="00971A91" w:rsidP="00971A91">
            <w:pPr>
              <w:rPr>
                <w:rFonts w:ascii="Verdana" w:hAnsi="Verdana"/>
              </w:rPr>
            </w:pPr>
          </w:p>
          <w:p w:rsidR="00971A91" w:rsidRPr="00971A91" w:rsidRDefault="00971A91" w:rsidP="00AD6CD6">
            <w:pPr>
              <w:pStyle w:val="Tekst3"/>
              <w:rPr>
                <w:color w:val="0070C0"/>
              </w:rPr>
            </w:pPr>
          </w:p>
        </w:tc>
      </w:tr>
    </w:tbl>
    <w:p w:rsidR="001D4135" w:rsidRDefault="001D4135" w:rsidP="00A80601">
      <w:r>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AD6CD6">
        <w:trPr>
          <w:cantSplit/>
        </w:trPr>
        <w:tc>
          <w:tcPr>
            <w:tcW w:w="7087" w:type="dxa"/>
          </w:tcPr>
          <w:p w:rsidR="003B4C9C" w:rsidRPr="00084F73" w:rsidRDefault="003B4C9C" w:rsidP="00AD6CD6">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AD6CD6">
            <w:pPr>
              <w:pStyle w:val="Byline"/>
            </w:pPr>
            <w:r w:rsidRPr="003B4C9C">
              <w:t>Den styrkede pædagogiske læreplan, Rammer og indhold, s. 38-39</w:t>
            </w:r>
          </w:p>
        </w:tc>
        <w:tc>
          <w:tcPr>
            <w:tcW w:w="2551" w:type="dxa"/>
          </w:tcPr>
          <w:p w:rsidR="003B4C9C" w:rsidRDefault="005D3542" w:rsidP="00AD6CD6">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AD6CD6">
        <w:tc>
          <w:tcPr>
            <w:tcW w:w="9638" w:type="dxa"/>
          </w:tcPr>
          <w:p w:rsidR="003B4C9C" w:rsidRDefault="003B4C9C" w:rsidP="00AD6CD6">
            <w:pPr>
              <w:pStyle w:val="Tekst4"/>
              <w:ind w:left="284"/>
            </w:pPr>
            <w:r w:rsidRPr="005A03C3">
              <w:t>Pædagogiske mål for læreplanstemaet:</w:t>
            </w:r>
          </w:p>
          <w:p w:rsidR="003B4C9C" w:rsidRPr="00D065DF" w:rsidRDefault="00AE7FAD" w:rsidP="002D0BAD">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2D0BAD">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AD6CD6">
        <w:tc>
          <w:tcPr>
            <w:tcW w:w="9638" w:type="dxa"/>
          </w:tcPr>
          <w:p w:rsidR="003B4C9C" w:rsidRDefault="005D3542" w:rsidP="00AD6CD6">
            <w:pPr>
              <w:pStyle w:val="Tekst5rd"/>
            </w:pPr>
            <w:r w:rsidRPr="005D3542">
              <w:t>Hvordan understøtter vores pædagogiske læringsmiljø børnenes sociale udvikling?</w:t>
            </w:r>
          </w:p>
          <w:p w:rsidR="003B4C9C" w:rsidRDefault="005D3542" w:rsidP="00AD6CD6">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AD6CD6">
            <w:pPr>
              <w:pStyle w:val="Bullettekst3rd"/>
              <w:spacing w:after="240"/>
            </w:pPr>
            <w:r w:rsidRPr="005D3542">
              <w:t>Ses i samspil med de øvrige læreplanstemaer.</w:t>
            </w:r>
          </w:p>
          <w:p w:rsidR="00327E3A" w:rsidRPr="00327E3A" w:rsidRDefault="00327E3A" w:rsidP="009B7BEB">
            <w:pPr>
              <w:pStyle w:val="Tekst3"/>
              <w:rPr>
                <w:b/>
                <w:color w:val="0070C0"/>
                <w:sz w:val="22"/>
                <w:szCs w:val="22"/>
              </w:rPr>
            </w:pPr>
          </w:p>
          <w:p w:rsidR="00327E3A" w:rsidRPr="00327E3A" w:rsidRDefault="00327E3A" w:rsidP="009B7BEB">
            <w:pPr>
              <w:pStyle w:val="Tekst3"/>
              <w:rPr>
                <w:b/>
                <w:color w:val="0070C0"/>
                <w:sz w:val="22"/>
                <w:szCs w:val="22"/>
              </w:rPr>
            </w:pPr>
            <w:r w:rsidRPr="00327E3A">
              <w:rPr>
                <w:b/>
                <w:color w:val="0070C0"/>
                <w:sz w:val="22"/>
                <w:szCs w:val="22"/>
              </w:rPr>
              <w:t>Børnehuset Snerlen:</w:t>
            </w:r>
          </w:p>
          <w:p w:rsidR="009B7BEB" w:rsidRDefault="009B7BEB" w:rsidP="009B7BEB">
            <w:pPr>
              <w:pStyle w:val="Tekst3"/>
            </w:pPr>
            <w:r>
              <w:t xml:space="preserve">At føle sig med i fællesskabet, at høre til, er betydningsfuldt for alle mennesker uanset alder. Det forudsætter at barnet, kender fællesskabets normer og værdier. At der er gensidig empati og </w:t>
            </w:r>
            <w:r w:rsidR="00327E3A">
              <w:t>forståelse for hinanden.</w:t>
            </w:r>
          </w:p>
          <w:p w:rsidR="009B7BEB" w:rsidRDefault="009B7BEB" w:rsidP="009B7BEB">
            <w:pPr>
              <w:pStyle w:val="Tekst3"/>
            </w:pPr>
            <w:r>
              <w:t>Børn har forskellige forudsætninger for at forstå, forhandle, agerer i leg. Det handler blandt andet om barnets personlighed og sociale kompetencer, interesser og erfaring i de fællesskaber der er i daginstitutionen, deres erfaring i at være en del af børnegruppen, Børn der starter i vuggestue, har symbiotiske erfaring fra barn/forældre/familie relationer, disse sunde forhold gør sig gældende i barnets udvikling af sociale kompetencer. Hvor børn der rykker i børnehave, har dannet grundlæggende erfaring og forudsætning for, at danne sociale relationer, samt indgå i leg, da de har en erfaring i at forhandle og agerer i leg.</w:t>
            </w:r>
          </w:p>
          <w:p w:rsidR="009B7BEB" w:rsidRDefault="009B7BEB" w:rsidP="009B7BEB">
            <w:pPr>
              <w:pStyle w:val="Tekst3"/>
            </w:pPr>
            <w:r>
              <w:t xml:space="preserve">De børn der har svært ved, at danne relationer, hjælper vi ind i fx leg. Det kan være, den voksne laver </w:t>
            </w:r>
            <w:r w:rsidR="007A3568">
              <w:t>legegruppe</w:t>
            </w:r>
            <w:r w:rsidR="00327E3A">
              <w:t>r</w:t>
            </w:r>
            <w:r w:rsidR="007A3568">
              <w:t xml:space="preserve"> (</w:t>
            </w:r>
            <w:r>
              <w:t>initieret lag), hvor barnet og nogle andre børn med sammen interesser leger sammen. Den voksne sætter rammen og i starten hjælper med, at dele rollerne ud i legen, så børnene på skift får de attraktive roller og de skiftes til at være far/hund/lygtepæl. Når legen har været leget mange gange, så trækker den voksne sig, men ikke længere end at, der er opmærksomhed på at komme tilbage i legen eller lige give ny inspiration.</w:t>
            </w:r>
          </w:p>
          <w:p w:rsidR="001729C8" w:rsidRDefault="009B7BEB" w:rsidP="001729C8">
            <w:pPr>
              <w:pStyle w:val="Tekst3"/>
            </w:pPr>
            <w:r>
              <w:t>I børnehuset har vi fokus på læringsmiljøer, legezoner og opdelte grupper på stuerne, som</w:t>
            </w:r>
            <w:r w:rsidR="00327E3A">
              <w:t xml:space="preserve"> grundlaget for, at udvikle børnenes</w:t>
            </w:r>
            <w:r>
              <w:t xml:space="preserve"> sociale kompetencer. Vi tilpasser stuer og fællesområder, så de passer til de børnegruppe der i huset. Når børnegruppen udvikler sig og viser personalet, at indretningen ikke fungerer, tilpasser vi således, at det giver bedst mening for børnenes udvikling, læring og trivsel. Børnene opdeles i mindre </w:t>
            </w:r>
            <w:r w:rsidR="001729C8">
              <w:t xml:space="preserve">grupper på stuerne. Dette gør vi for at give børnene ro til fordybelse, plads til at udvikle/danne venskaber. Give plads til at øve legerelationer og løse konflikter, hvor der er personale tilstede, til </w:t>
            </w:r>
            <w:r w:rsidR="00327E3A">
              <w:t xml:space="preserve">at </w:t>
            </w:r>
            <w:r w:rsidR="001729C8">
              <w:t>hjælpe og støtte. Når vi inddeler børn i mindre grupper er, vores erfaring, at det skaber ro for de børn, der har uro i kroppen og for de børn, der altid er opmærksomme, på alt, hvad der sker i det rum de er i. Dette giver bl</w:t>
            </w:r>
            <w:r w:rsidR="00327E3A">
              <w:t>.</w:t>
            </w:r>
            <w:r w:rsidR="001729C8">
              <w:t>a. børn mulighed for at fordybe sig og derigennem styrke deres sociale udvikling i den mindre gruppe. Disse erfaringer kan tages med i det store fællesskab, så barnets sociale udvikling hele tiden styrkes i den positive retning og dermed også styrker barnets alsidige personlige udvikling</w:t>
            </w:r>
            <w:r w:rsidR="00327E3A">
              <w:t>.</w:t>
            </w:r>
          </w:p>
          <w:p w:rsidR="001729C8" w:rsidRDefault="001729C8" w:rsidP="001729C8">
            <w:pPr>
              <w:pStyle w:val="Tekst3"/>
              <w:rPr>
                <w:i/>
                <w:iCs/>
              </w:rPr>
            </w:pPr>
            <w:r w:rsidRPr="00354CD9">
              <w:rPr>
                <w:i/>
                <w:iCs/>
              </w:rPr>
              <w:t>”Vi havde et barn, som havde svært ved</w:t>
            </w:r>
            <w:r>
              <w:rPr>
                <w:i/>
                <w:iCs/>
              </w:rPr>
              <w:t>,</w:t>
            </w:r>
            <w:r w:rsidRPr="00354CD9">
              <w:rPr>
                <w:i/>
                <w:iCs/>
              </w:rPr>
              <w:t xml:space="preserve"> at deltage i</w:t>
            </w:r>
            <w:r>
              <w:rPr>
                <w:i/>
                <w:iCs/>
              </w:rPr>
              <w:t xml:space="preserve"> leg med de andre børn og selv byde kammerater</w:t>
            </w:r>
            <w:r w:rsidRPr="00354CD9">
              <w:rPr>
                <w:i/>
                <w:iCs/>
              </w:rPr>
              <w:t xml:space="preserve"> ind</w:t>
            </w:r>
            <w:r>
              <w:rPr>
                <w:i/>
                <w:iCs/>
              </w:rPr>
              <w:t xml:space="preserve">, i </w:t>
            </w:r>
            <w:r w:rsidRPr="00354CD9">
              <w:rPr>
                <w:i/>
                <w:iCs/>
              </w:rPr>
              <w:t>egen leg. Han ville helst have legetøjet for sig selv og helst også en voksen. Vi legede sammen og jeg begyndte langsom</w:t>
            </w:r>
            <w:r>
              <w:rPr>
                <w:i/>
                <w:iCs/>
              </w:rPr>
              <w:t>,</w:t>
            </w:r>
            <w:r w:rsidRPr="00354CD9">
              <w:rPr>
                <w:i/>
                <w:iCs/>
              </w:rPr>
              <w:t xml:space="preserve"> at invitere et andet barn ind i legen, mens jeg italesatte</w:t>
            </w:r>
            <w:r>
              <w:rPr>
                <w:i/>
                <w:iCs/>
              </w:rPr>
              <w:t>,</w:t>
            </w:r>
            <w:r w:rsidRPr="00354CD9">
              <w:rPr>
                <w:i/>
                <w:iCs/>
              </w:rPr>
              <w:t xml:space="preserve"> hvad der skete og skulle ske i legen. På den måde fik drengen opmærksomhed på den anden dreng og efter gentagne lege, udviklede der sig et venskab og en legerelation.”</w:t>
            </w:r>
          </w:p>
          <w:p w:rsidR="001729C8" w:rsidRDefault="001729C8" w:rsidP="001729C8">
            <w:pPr>
              <w:pStyle w:val="Tekst3"/>
              <w:rPr>
                <w:i/>
                <w:iCs/>
              </w:rPr>
            </w:pPr>
            <w:r>
              <w:rPr>
                <w:i/>
                <w:iCs/>
              </w:rPr>
              <w:t>”Jeg havde en dreng, der ikke fortalte, når noget gjorde ondt eller var ked af det. Han blev bare mut/trist og udadreagerende. Når han havde været i konflikt med de andre børn, når jeg talte med ham om episoden, var han ofte grinende eller helt lukket. Han reagerede ikke på, at vi talte om de andres følelser, men jeg talte ind i, hvordan han havde det og hvad der gjorde, at han reagerede som han gjorde. Så kunne jeg få ham til at lytte og jeg kunne se han genkendte de følelser jeg talte ind i. Jeg tror på sigt, at jeg på denne måde kan hjælpe ham med, selv, at finde ordene for sine følelser samt kunne se hvad der sker i hans interaktion med de andre børn, når han er udadreagerende”.</w:t>
            </w:r>
          </w:p>
          <w:p w:rsidR="001729C8" w:rsidRPr="00D737E0" w:rsidRDefault="001729C8" w:rsidP="001729C8">
            <w:pPr>
              <w:pStyle w:val="Tekst3"/>
            </w:pPr>
            <w:r>
              <w:t>Når barnet mestrer, at være en del af fællesskaber, være en aktiv legeaktør i forskellige sammenhænge, kender og agerer under de normer og værdier der er i forskellige kontekster, samt lærer af sine erfaringer undervejs. Så bliver det nemmere og mere læringsrigt, at begå sig i hverdagen. Barnet skal bruge mindre energi på sin sociale udvikling og der vil derfor være mere ”plads” til læring og leg. Hvilket betyder barnet vil have mere mental energi, til at opøve de kvalifikationer/færdigheder som, det ikke er så stærk i.</w:t>
            </w:r>
          </w:p>
          <w:p w:rsidR="001729C8" w:rsidRDefault="001729C8" w:rsidP="001729C8">
            <w:pPr>
              <w:pStyle w:val="Tekst3"/>
            </w:pPr>
            <w:r>
              <w:t>Fokuspunkter i børnehuset Snerlen:</w:t>
            </w:r>
          </w:p>
          <w:p w:rsidR="001729C8" w:rsidRDefault="001729C8" w:rsidP="002D0BAD">
            <w:pPr>
              <w:pStyle w:val="Tekst3"/>
              <w:numPr>
                <w:ilvl w:val="0"/>
                <w:numId w:val="29"/>
              </w:numPr>
            </w:pPr>
            <w:r>
              <w:t>Sprog: Uden sprog eller mangelfuldt sprog, er det svært at forhandle og agere i lege.</w:t>
            </w:r>
          </w:p>
          <w:p w:rsidR="001729C8" w:rsidRDefault="001729C8" w:rsidP="002D0BAD">
            <w:pPr>
              <w:pStyle w:val="Tekst3"/>
              <w:numPr>
                <w:ilvl w:val="0"/>
                <w:numId w:val="29"/>
              </w:numPr>
            </w:pPr>
            <w:r>
              <w:t>At lege kan åbnes og flere kan inviteres ind.</w:t>
            </w:r>
          </w:p>
          <w:p w:rsidR="001729C8" w:rsidRDefault="001729C8" w:rsidP="002D0BAD">
            <w:pPr>
              <w:pStyle w:val="Tekst3"/>
              <w:numPr>
                <w:ilvl w:val="0"/>
                <w:numId w:val="29"/>
              </w:numPr>
            </w:pPr>
            <w:r>
              <w:t>At alle børn er lige vigtige på hver deres måde.</w:t>
            </w:r>
          </w:p>
          <w:p w:rsidR="001729C8" w:rsidRDefault="001729C8" w:rsidP="002D0BAD">
            <w:pPr>
              <w:pStyle w:val="Tekst3"/>
              <w:numPr>
                <w:ilvl w:val="0"/>
                <w:numId w:val="29"/>
              </w:numPr>
            </w:pPr>
            <w:r>
              <w:t>Respektere hinandens personligheder og værdier.</w:t>
            </w:r>
          </w:p>
          <w:p w:rsidR="001729C8" w:rsidRDefault="001729C8" w:rsidP="002D0BAD">
            <w:pPr>
              <w:pStyle w:val="Tekst3"/>
              <w:numPr>
                <w:ilvl w:val="0"/>
                <w:numId w:val="29"/>
              </w:numPr>
            </w:pPr>
            <w:r>
              <w:t>Løse konflikter selv, acceptere at det er i orden at have forskellige meninger og stadig være venner.</w:t>
            </w:r>
          </w:p>
          <w:p w:rsidR="001729C8" w:rsidRDefault="001729C8" w:rsidP="002D0BAD">
            <w:pPr>
              <w:pStyle w:val="Tekst3"/>
              <w:numPr>
                <w:ilvl w:val="0"/>
                <w:numId w:val="29"/>
              </w:numPr>
            </w:pPr>
            <w:r>
              <w:t>At børnene lærer at afkode sociale situationer og tilpasse sine handlinger derefter, aflæse andres kropssprog/ansigtsudtryk.</w:t>
            </w:r>
          </w:p>
          <w:p w:rsidR="001729C8" w:rsidRDefault="001729C8" w:rsidP="002D0BAD">
            <w:pPr>
              <w:pStyle w:val="Tekst3"/>
              <w:numPr>
                <w:ilvl w:val="0"/>
                <w:numId w:val="29"/>
              </w:numPr>
            </w:pPr>
            <w:r>
              <w:t>At barnet lærer/øver kompetencer, som barnet ikke mestrer endnu.</w:t>
            </w:r>
          </w:p>
          <w:p w:rsidR="001729C8" w:rsidRDefault="001729C8" w:rsidP="001729C8">
            <w:pPr>
              <w:pStyle w:val="Tekst3"/>
            </w:pPr>
          </w:p>
          <w:p w:rsidR="003B4C9C" w:rsidRPr="009B7BEB" w:rsidRDefault="001729C8" w:rsidP="001729C8">
            <w:pPr>
              <w:pStyle w:val="Tekst3"/>
              <w:rPr>
                <w:color w:val="0070C0"/>
              </w:rPr>
            </w:pPr>
            <w:r>
              <w:t>Mette, pæ</w:t>
            </w:r>
            <w:r w:rsidR="00AC279D">
              <w:t>dagog på troldestuen</w:t>
            </w:r>
            <w:r w:rsidR="002051C7">
              <w:t>.</w:t>
            </w:r>
          </w:p>
        </w:tc>
      </w:tr>
    </w:tbl>
    <w:p w:rsidR="00A03759" w:rsidRDefault="00A03759" w:rsidP="00A80601">
      <w:r>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AD6CD6">
        <w:trPr>
          <w:cantSplit/>
        </w:trPr>
        <w:tc>
          <w:tcPr>
            <w:tcW w:w="7087" w:type="dxa"/>
          </w:tcPr>
          <w:p w:rsidR="00A03759" w:rsidRPr="00084F73" w:rsidRDefault="00A03759" w:rsidP="00AD6CD6">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AD6CD6">
            <w:pPr>
              <w:pStyle w:val="Byline"/>
            </w:pPr>
            <w:r w:rsidRPr="00A03759">
              <w:t>Den styrkede pædagogiske læreplan, Rammer og indhold, s. 40-41</w:t>
            </w:r>
          </w:p>
        </w:tc>
        <w:tc>
          <w:tcPr>
            <w:tcW w:w="2551" w:type="dxa"/>
          </w:tcPr>
          <w:p w:rsidR="00A03759" w:rsidRDefault="00A03759" w:rsidP="00AD6CD6">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AD6CD6">
        <w:tc>
          <w:tcPr>
            <w:tcW w:w="9638" w:type="dxa"/>
          </w:tcPr>
          <w:p w:rsidR="00A03759" w:rsidRDefault="00A03759" w:rsidP="00AD6CD6">
            <w:pPr>
              <w:pStyle w:val="Tekst4"/>
              <w:ind w:left="284"/>
            </w:pPr>
            <w:r w:rsidRPr="005A03C3">
              <w:t>Pædagogiske mål for læreplanstemaet:</w:t>
            </w:r>
          </w:p>
          <w:p w:rsidR="00A03759" w:rsidRPr="00DB3B26" w:rsidRDefault="00A03759" w:rsidP="002D0BAD">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2D0BAD">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AD6CD6">
        <w:tc>
          <w:tcPr>
            <w:tcW w:w="9638" w:type="dxa"/>
          </w:tcPr>
          <w:p w:rsidR="00A03759" w:rsidRDefault="00A03759" w:rsidP="00AD6CD6">
            <w:pPr>
              <w:pStyle w:val="Tekst5rd"/>
            </w:pPr>
            <w:r w:rsidRPr="005D3542">
              <w:t xml:space="preserve">Hvordan understøtter vores pædagogiske læringsmiljø børnenes </w:t>
            </w:r>
            <w:r>
              <w:t>kommunikation og sprog</w:t>
            </w:r>
            <w:r w:rsidRPr="005D3542">
              <w:t>?</w:t>
            </w:r>
          </w:p>
          <w:p w:rsidR="00A03759" w:rsidRDefault="00A03759" w:rsidP="00AD6CD6">
            <w:pPr>
              <w:pStyle w:val="Tekst1rd"/>
            </w:pPr>
            <w:r w:rsidRPr="005D3542">
              <w:t>Herunder, hvordan vores pædagogiske læringsmiljø:</w:t>
            </w:r>
          </w:p>
          <w:p w:rsidR="00A03759" w:rsidRPr="005D3542" w:rsidRDefault="00A03759" w:rsidP="00AD6CD6">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AD6CD6">
            <w:pPr>
              <w:pStyle w:val="Bullettekst3rd"/>
            </w:pPr>
            <w:r w:rsidRPr="005D3542">
              <w:t xml:space="preserve">Tager udgangspunkt i det fælles pædagogiske grundlag </w:t>
            </w:r>
          </w:p>
          <w:p w:rsidR="005327BC" w:rsidRDefault="00A03759" w:rsidP="005327BC">
            <w:pPr>
              <w:pStyle w:val="Bullettekst3rd"/>
              <w:spacing w:after="240"/>
            </w:pPr>
            <w:r w:rsidRPr="005D3542">
              <w:t>Ses i samspil med de øvrige læreplanstemaer.</w:t>
            </w:r>
          </w:p>
          <w:p w:rsidR="002051C7" w:rsidRDefault="002051C7" w:rsidP="002051C7">
            <w:pPr>
              <w:pStyle w:val="Bullettekst3rd"/>
              <w:numPr>
                <w:ilvl w:val="0"/>
                <w:numId w:val="0"/>
              </w:numPr>
              <w:spacing w:after="240"/>
              <w:ind w:left="227"/>
            </w:pPr>
          </w:p>
          <w:p w:rsidR="002051C7" w:rsidRPr="002051C7" w:rsidRDefault="002051C7" w:rsidP="00A46131">
            <w:pPr>
              <w:pStyle w:val="Tekst3"/>
              <w:rPr>
                <w:b/>
                <w:color w:val="0070C0"/>
                <w:sz w:val="22"/>
                <w:szCs w:val="22"/>
              </w:rPr>
            </w:pPr>
            <w:r w:rsidRPr="002051C7">
              <w:rPr>
                <w:b/>
                <w:color w:val="0070C0"/>
                <w:sz w:val="22"/>
                <w:szCs w:val="22"/>
              </w:rPr>
              <w:t>Børnehuset Snerlen:</w:t>
            </w:r>
          </w:p>
          <w:p w:rsidR="00A46131" w:rsidRDefault="00A46131" w:rsidP="00A46131">
            <w:pPr>
              <w:pStyle w:val="Tekst3"/>
            </w:pPr>
            <w:r>
              <w:t>I Snerlen er det sproglige arbejde et fælles fokus. Vi bestræber os på at der blandt børn og voksne er en god omgangstone. Vi forsøger at skabe en spændende og indlevende dialog med børnene, ud fra en oprigtig interesse. At vores sprogmiljø følger barnets spor, at vi prøver både at udfordre og inspirere barnet til at være nysgerrig på ord/sprog.</w:t>
            </w:r>
          </w:p>
          <w:p w:rsidR="00A46131" w:rsidRDefault="00A46131" w:rsidP="00A46131">
            <w:pPr>
              <w:pStyle w:val="Tekst3"/>
            </w:pPr>
            <w:r>
              <w:t>Samling er fælles aktivitet i vug og bh. Samling er en tid på dagen hvor alle stuens børn deltager i fællesskabet. Her er det sproglige i fokus, det er her vi, børn og voksne taler om hverdag, oplevelser, deler noget om sig selv. Børnene er medbestemmende på samlingens indhold, fx valg af sange eller leg. Snakken i samling giver ofte gode ideer til videre lege eller en fælles aktivitet.</w:t>
            </w:r>
          </w:p>
          <w:p w:rsidR="00A46131" w:rsidRDefault="00A46131" w:rsidP="00A46131">
            <w:pPr>
              <w:pStyle w:val="Tekst3"/>
            </w:pPr>
            <w:r>
              <w:t>For de mindste børn som måske endnu ikke har så meget sprog, er her mulighed for at arbejde med det nonverbale. Det kan ske bl</w:t>
            </w:r>
            <w:r w:rsidR="00372F27">
              <w:t>.</w:t>
            </w:r>
            <w:r>
              <w:t>a. med sange med fagter mm.</w:t>
            </w:r>
          </w:p>
          <w:p w:rsidR="00A46131" w:rsidRDefault="00A46131" w:rsidP="00A46131">
            <w:pPr>
              <w:pStyle w:val="Tekst3"/>
            </w:pPr>
            <w:r>
              <w:t>I både vug og bh er følgende aktiviteter noget som er en naturlig del af vores hverdag.</w:t>
            </w:r>
          </w:p>
          <w:p w:rsidR="00A46131" w:rsidRDefault="00A46131" w:rsidP="002D0BAD">
            <w:pPr>
              <w:pStyle w:val="Tekst3"/>
              <w:numPr>
                <w:ilvl w:val="0"/>
                <w:numId w:val="30"/>
              </w:numPr>
            </w:pPr>
            <w:r>
              <w:t>Vi giver mulighed for at børnene kan udfolde sig med eventyr og fantasi, bl</w:t>
            </w:r>
            <w:r w:rsidR="00372F27">
              <w:t>.</w:t>
            </w:r>
            <w:r>
              <w:t>a. med fortællerterninger og sprogposer/sprogkuffert og dramatisering af sange/historie.</w:t>
            </w:r>
          </w:p>
          <w:p w:rsidR="00A46131" w:rsidRDefault="00A46131" w:rsidP="002D0BAD">
            <w:pPr>
              <w:pStyle w:val="Tekst3"/>
              <w:numPr>
                <w:ilvl w:val="0"/>
                <w:numId w:val="30"/>
              </w:numPr>
            </w:pPr>
            <w:r>
              <w:t xml:space="preserve">Sangkuffert og kort. </w:t>
            </w:r>
          </w:p>
          <w:p w:rsidR="00A46131" w:rsidRDefault="00A46131" w:rsidP="002D0BAD">
            <w:pPr>
              <w:pStyle w:val="Tekst3"/>
              <w:numPr>
                <w:ilvl w:val="0"/>
                <w:numId w:val="30"/>
              </w:numPr>
            </w:pPr>
            <w:r>
              <w:t>Rim og remser.</w:t>
            </w:r>
          </w:p>
          <w:p w:rsidR="00A46131" w:rsidRDefault="00A46131" w:rsidP="002D0BAD">
            <w:pPr>
              <w:pStyle w:val="Tekst3"/>
              <w:numPr>
                <w:ilvl w:val="0"/>
                <w:numId w:val="30"/>
              </w:numPr>
            </w:pPr>
            <w:r>
              <w:t>Bøger. At vi gør brug af biblioteket, introducerer børnene til at bruge biblioteket. Glæden ved at læse bøger. Dialogisk oplæsning, læseleg.</w:t>
            </w:r>
          </w:p>
          <w:p w:rsidR="00A46131" w:rsidRDefault="00A46131" w:rsidP="002D0BAD">
            <w:pPr>
              <w:pStyle w:val="Tekst3"/>
              <w:numPr>
                <w:ilvl w:val="0"/>
                <w:numId w:val="30"/>
              </w:numPr>
            </w:pPr>
            <w:r>
              <w:t>Sange og bevægelseslege.</w:t>
            </w:r>
          </w:p>
          <w:p w:rsidR="00A46131" w:rsidRDefault="00A46131" w:rsidP="002D0BAD">
            <w:pPr>
              <w:pStyle w:val="Tekst3"/>
              <w:numPr>
                <w:ilvl w:val="0"/>
                <w:numId w:val="30"/>
              </w:numPr>
            </w:pPr>
            <w:r>
              <w:t>Spil</w:t>
            </w:r>
          </w:p>
          <w:p w:rsidR="00A46131" w:rsidRDefault="00A46131" w:rsidP="002D0BAD">
            <w:pPr>
              <w:pStyle w:val="Tekst3"/>
              <w:numPr>
                <w:ilvl w:val="0"/>
                <w:numId w:val="30"/>
              </w:numPr>
            </w:pPr>
            <w:r>
              <w:t>Samtalen omkring måltider, samtaler ved alle hverdagsrutiner.</w:t>
            </w:r>
          </w:p>
          <w:p w:rsidR="00A46131" w:rsidRDefault="00A46131" w:rsidP="002D0BAD">
            <w:pPr>
              <w:pStyle w:val="Tekst3"/>
              <w:numPr>
                <w:ilvl w:val="0"/>
                <w:numId w:val="30"/>
              </w:numPr>
            </w:pPr>
            <w:r>
              <w:t>At vi voksne inviterer til leg eller bliver inviteret.</w:t>
            </w:r>
          </w:p>
          <w:p w:rsidR="00A46131" w:rsidRDefault="00A46131" w:rsidP="00A46131">
            <w:pPr>
              <w:pStyle w:val="Tekst3"/>
            </w:pPr>
            <w:r>
              <w:t>Sprogudviklings metoder og test:</w:t>
            </w:r>
          </w:p>
          <w:p w:rsidR="00A46131" w:rsidRDefault="00A46131" w:rsidP="002D0BAD">
            <w:pPr>
              <w:pStyle w:val="Tekst3"/>
              <w:numPr>
                <w:ilvl w:val="0"/>
                <w:numId w:val="31"/>
              </w:numPr>
            </w:pPr>
            <w:r>
              <w:t>Læseleg</w:t>
            </w:r>
          </w:p>
          <w:p w:rsidR="00A46131" w:rsidRDefault="00A46131" w:rsidP="002D0BAD">
            <w:pPr>
              <w:pStyle w:val="Tekst3"/>
              <w:numPr>
                <w:ilvl w:val="0"/>
                <w:numId w:val="31"/>
              </w:numPr>
            </w:pPr>
            <w:r>
              <w:t>Sprogvurdering</w:t>
            </w:r>
          </w:p>
          <w:p w:rsidR="00A46131" w:rsidRDefault="00A46131" w:rsidP="002D0BAD">
            <w:pPr>
              <w:pStyle w:val="Tekst3"/>
              <w:numPr>
                <w:ilvl w:val="0"/>
                <w:numId w:val="31"/>
              </w:numPr>
            </w:pPr>
            <w:r>
              <w:t>Sprogstøttekorpset, kommer i huset og understøtter de børn som er særlig udfordret, smat de har mulighed for at lave forskellige typer af sprogtest.</w:t>
            </w:r>
          </w:p>
          <w:p w:rsidR="0074491D" w:rsidRDefault="0074491D" w:rsidP="0074491D">
            <w:pPr>
              <w:pStyle w:val="Tekst3"/>
            </w:pPr>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AcroExch.Document.DC" ShapeID="_x0000_i1025" DrawAspect="Icon" ObjectID="_1691822465" r:id="rId30"/>
              </w:object>
            </w:r>
          </w:p>
          <w:p w:rsidR="0074491D" w:rsidRDefault="0074491D" w:rsidP="0074491D">
            <w:pPr>
              <w:pStyle w:val="Tekst3"/>
            </w:pPr>
          </w:p>
          <w:p w:rsidR="00A46131" w:rsidRDefault="00A46131" w:rsidP="00A46131">
            <w:pPr>
              <w:pStyle w:val="Tekst3"/>
            </w:pPr>
          </w:p>
          <w:p w:rsidR="00A46131" w:rsidRDefault="00A46131" w:rsidP="00A46131">
            <w:pPr>
              <w:pStyle w:val="Tekst3"/>
            </w:pPr>
            <w:r>
              <w:t>Skrevet a</w:t>
            </w:r>
            <w:r w:rsidR="00AC279D">
              <w:t xml:space="preserve">f sprog vejledere: Anne og Anette </w:t>
            </w:r>
            <w:r>
              <w:t>- Sol og delfin stuen</w:t>
            </w:r>
          </w:p>
          <w:p w:rsidR="005327BC" w:rsidRPr="005327BC" w:rsidRDefault="005327BC" w:rsidP="005327BC">
            <w:pPr>
              <w:pStyle w:val="Tekst3"/>
              <w:rPr>
                <w:color w:val="0070C0"/>
              </w:rPr>
            </w:pPr>
          </w:p>
          <w:p w:rsidR="00A03759" w:rsidRPr="007400E9" w:rsidRDefault="00A03759" w:rsidP="00AD6CD6">
            <w:pPr>
              <w:pStyle w:val="Tekst3"/>
            </w:pPr>
          </w:p>
        </w:tc>
      </w:tr>
    </w:tbl>
    <w:p w:rsidR="00126ED6" w:rsidRDefault="00126ED6">
      <w:pPr>
        <w:spacing w:line="240" w:lineRule="auto"/>
      </w:pPr>
      <w:r>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AD6CD6">
        <w:trPr>
          <w:cantSplit/>
        </w:trPr>
        <w:tc>
          <w:tcPr>
            <w:tcW w:w="7087" w:type="dxa"/>
          </w:tcPr>
          <w:p w:rsidR="00126ED6" w:rsidRPr="00084F73" w:rsidRDefault="00126ED6" w:rsidP="00AD6CD6">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w:t>
            </w:r>
            <w:r w:rsidR="00C82BC1">
              <w:t xml:space="preserve"> </w:t>
            </w:r>
            <w:r w:rsidRPr="00126ED6">
              <w:t>dannelse udgår fra kroppen”.</w:t>
            </w:r>
          </w:p>
          <w:p w:rsidR="00126ED6" w:rsidRPr="00B02D50" w:rsidRDefault="00126ED6" w:rsidP="00AD6CD6">
            <w:pPr>
              <w:pStyle w:val="Byline"/>
            </w:pPr>
            <w:r w:rsidRPr="00126ED6">
              <w:t>Den styrkede pædagogiske læreplan, Rammer og indhold, s. 42-43</w:t>
            </w:r>
          </w:p>
        </w:tc>
        <w:tc>
          <w:tcPr>
            <w:tcW w:w="2551" w:type="dxa"/>
          </w:tcPr>
          <w:p w:rsidR="00126ED6" w:rsidRDefault="00126ED6" w:rsidP="00AD6CD6">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AD6CD6">
        <w:tc>
          <w:tcPr>
            <w:tcW w:w="9638" w:type="dxa"/>
          </w:tcPr>
          <w:p w:rsidR="00126ED6" w:rsidRDefault="00126ED6" w:rsidP="00AD6CD6">
            <w:pPr>
              <w:pStyle w:val="Tekst4"/>
              <w:ind w:left="284"/>
            </w:pPr>
            <w:r w:rsidRPr="005A03C3">
              <w:t>Pædagogiske mål for læreplanstemaet:</w:t>
            </w:r>
          </w:p>
          <w:p w:rsidR="008B4524" w:rsidRPr="00DB3B26" w:rsidRDefault="008B4524" w:rsidP="002D0BAD">
            <w:pPr>
              <w:pStyle w:val="Tekst4"/>
              <w:numPr>
                <w:ilvl w:val="0"/>
                <w:numId w:val="17"/>
              </w:numPr>
            </w:pPr>
            <w:r w:rsidRPr="00DB3B26">
              <w:t xml:space="preserve">Det pædagogiske læringsmiljø skal understøtte, at alle børn udforsker og eksperimenterer med mange forskellige måder at bruge kroppen på. </w:t>
            </w:r>
          </w:p>
          <w:p w:rsidR="00126ED6" w:rsidRPr="00A03759" w:rsidRDefault="008B4524" w:rsidP="002D0BAD">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AD6CD6">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AD6CD6">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AD6CD6">
            <w:pPr>
              <w:pStyle w:val="Bullettekst3rd"/>
              <w:spacing w:after="240"/>
            </w:pPr>
            <w:r w:rsidRPr="00954E38">
              <w:t>Ses i samspil med de øvrige læreplanstemaer.</w:t>
            </w:r>
          </w:p>
          <w:p w:rsidR="00372F27" w:rsidRDefault="00372F27" w:rsidP="00372F27">
            <w:pPr>
              <w:pStyle w:val="Bullettekst3rd"/>
              <w:numPr>
                <w:ilvl w:val="0"/>
                <w:numId w:val="0"/>
              </w:numPr>
              <w:spacing w:after="240"/>
              <w:ind w:left="227"/>
            </w:pPr>
          </w:p>
          <w:p w:rsidR="00372F27" w:rsidRDefault="00372F27" w:rsidP="002D0BAD">
            <w:pPr>
              <w:rPr>
                <w:rFonts w:cs="Arial"/>
                <w:b/>
                <w:bCs/>
                <w:color w:val="0070C0"/>
                <w:sz w:val="22"/>
                <w:szCs w:val="22"/>
              </w:rPr>
            </w:pPr>
            <w:r w:rsidRPr="00372F27">
              <w:rPr>
                <w:rFonts w:cs="Arial"/>
                <w:b/>
                <w:bCs/>
                <w:color w:val="0070C0"/>
                <w:sz w:val="22"/>
                <w:szCs w:val="22"/>
              </w:rPr>
              <w:t>Børnehuset Snerlen:</w:t>
            </w:r>
          </w:p>
          <w:p w:rsidR="00372F27" w:rsidRPr="00372F27" w:rsidRDefault="00372F27" w:rsidP="002D0BAD">
            <w:pPr>
              <w:rPr>
                <w:rFonts w:cs="Arial"/>
                <w:b/>
                <w:bCs/>
                <w:color w:val="0070C0"/>
                <w:sz w:val="22"/>
                <w:szCs w:val="22"/>
              </w:rPr>
            </w:pPr>
          </w:p>
          <w:p w:rsidR="002D0BAD" w:rsidRDefault="002D0BAD" w:rsidP="002D0BAD">
            <w:pPr>
              <w:rPr>
                <w:rFonts w:cs="Arial"/>
                <w:bCs/>
              </w:rPr>
            </w:pPr>
            <w:r w:rsidRPr="00782E91">
              <w:rPr>
                <w:rFonts w:cs="Arial"/>
                <w:bCs/>
              </w:rPr>
              <w:t>Snerlens arbejde med børns kropslighed, sansning og bevægelse er med til at forme deres muligheder for, at bruge og fornemme deres krop, udtrykke sig, aflæse andres kropssprog og udvikle sunde kropsvaner i barndommen.</w:t>
            </w:r>
          </w:p>
          <w:p w:rsidR="00903EA5" w:rsidRPr="00782E91" w:rsidRDefault="00903EA5" w:rsidP="002D0BAD">
            <w:pPr>
              <w:rPr>
                <w:rFonts w:cs="Arial"/>
              </w:rPr>
            </w:pPr>
          </w:p>
          <w:p w:rsidR="002D0BAD" w:rsidRPr="00782E91" w:rsidRDefault="002D0BAD" w:rsidP="002D0BAD">
            <w:pPr>
              <w:rPr>
                <w:rFonts w:cs="Arial"/>
              </w:rPr>
            </w:pPr>
            <w:r w:rsidRPr="00782E91">
              <w:rPr>
                <w:rFonts w:cs="Arial"/>
              </w:rPr>
              <w:t>Da børn altid er i bevægelse og ikke kan lade være, så prøver vi i Snerlen, at skabe et aktivt og udfordrende ude og inde miljø, med de muligheder huset og udearealerne tillader.</w:t>
            </w:r>
          </w:p>
          <w:p w:rsidR="002D0BAD" w:rsidRDefault="002D0BAD" w:rsidP="002D0BAD">
            <w:pPr>
              <w:rPr>
                <w:rFonts w:cs="Arial"/>
              </w:rPr>
            </w:pPr>
            <w:r w:rsidRPr="00782E91">
              <w:rPr>
                <w:rFonts w:cs="Arial"/>
              </w:rPr>
              <w:t>Vi tilstræber os på, at skabe muligheder for, at børnene kan lege aktive, fysiske lege på gangene eller i fællesrummet, således at der også bliver mulighed, for</w:t>
            </w:r>
            <w:r>
              <w:rPr>
                <w:rFonts w:cs="Arial"/>
              </w:rPr>
              <w:t>,</w:t>
            </w:r>
            <w:r w:rsidRPr="00782E91">
              <w:rPr>
                <w:rFonts w:cs="Arial"/>
              </w:rPr>
              <w:t xml:space="preserve"> at give plads til de mere rolige og finmotoriske aktiviteter på stuerne. Der skal hele tiden vægtes imellem initieret planlægning fra medarbejderen og den leg som børnene selv fordre. </w:t>
            </w:r>
          </w:p>
          <w:p w:rsidR="00903EA5" w:rsidRPr="00782E91" w:rsidRDefault="00903EA5" w:rsidP="002D0BAD">
            <w:pPr>
              <w:rPr>
                <w:rFonts w:cs="Arial"/>
              </w:rPr>
            </w:pPr>
          </w:p>
          <w:p w:rsidR="002D0BAD" w:rsidRPr="00782E91" w:rsidRDefault="002D0BAD" w:rsidP="002D0BAD">
            <w:pPr>
              <w:rPr>
                <w:rFonts w:cs="Arial"/>
              </w:rPr>
            </w:pPr>
            <w:r w:rsidRPr="00782E91">
              <w:rPr>
                <w:rFonts w:cs="Arial"/>
              </w:rPr>
              <w:t>Vi vægter udelivet højt ved, at børnene er ude på legepladsen hver dag. For de største børns vedkommende er de ud</w:t>
            </w:r>
            <w:r>
              <w:rPr>
                <w:rFonts w:cs="Arial"/>
              </w:rPr>
              <w:t>e uanset vejret. Det styrker bl</w:t>
            </w:r>
            <w:r w:rsidRPr="00782E91">
              <w:rPr>
                <w:rFonts w:cs="Arial"/>
              </w:rPr>
              <w:t>a</w:t>
            </w:r>
            <w:r>
              <w:rPr>
                <w:rFonts w:cs="Arial"/>
              </w:rPr>
              <w:t>.</w:t>
            </w:r>
            <w:r w:rsidRPr="00782E91">
              <w:rPr>
                <w:rFonts w:cs="Arial"/>
              </w:rPr>
              <w:t xml:space="preserve"> deres sanser</w:t>
            </w:r>
            <w:r>
              <w:rPr>
                <w:rFonts w:cs="Arial"/>
              </w:rPr>
              <w:t xml:space="preserve"> og egen viden om hvordan der skal </w:t>
            </w:r>
            <w:r w:rsidRPr="00782E91">
              <w:rPr>
                <w:rFonts w:cs="Arial"/>
              </w:rPr>
              <w:t>mærke</w:t>
            </w:r>
            <w:r>
              <w:rPr>
                <w:rFonts w:cs="Arial"/>
              </w:rPr>
              <w:t>s forskel mellem</w:t>
            </w:r>
            <w:r w:rsidRPr="00782E91">
              <w:rPr>
                <w:rFonts w:cs="Arial"/>
              </w:rPr>
              <w:t xml:space="preserve"> kulde/varme, vind og vejr.</w:t>
            </w:r>
          </w:p>
          <w:p w:rsidR="002D0BAD" w:rsidRPr="00782E91" w:rsidRDefault="002D0BAD" w:rsidP="002D0BAD">
            <w:pPr>
              <w:rPr>
                <w:rFonts w:cs="Arial"/>
              </w:rPr>
            </w:pPr>
            <w:r w:rsidRPr="00782E91">
              <w:rPr>
                <w:rFonts w:cs="Arial"/>
              </w:rPr>
              <w:t xml:space="preserve">I dagligdags rutinerne støtter vi børnene i, at blive så selvhjulpne som muligt, </w:t>
            </w:r>
            <w:r>
              <w:rPr>
                <w:rFonts w:cs="Arial"/>
              </w:rPr>
              <w:t xml:space="preserve">fx tøj af/på, hente ting, række ud, bære, løfte, </w:t>
            </w:r>
            <w:r w:rsidRPr="00782E91">
              <w:rPr>
                <w:rFonts w:cs="Arial"/>
              </w:rPr>
              <w:t>da det giver dem en god fornemmelse for deres egen krop og højner deres selvværd.</w:t>
            </w:r>
          </w:p>
          <w:p w:rsidR="002D0BAD" w:rsidRDefault="002D0BAD" w:rsidP="002D0BAD">
            <w:pPr>
              <w:rPr>
                <w:rFonts w:cs="Arial"/>
              </w:rPr>
            </w:pPr>
            <w:r w:rsidRPr="00782E91">
              <w:rPr>
                <w:rFonts w:cs="Arial"/>
              </w:rPr>
              <w:t>Da vi har madordning i huset bliver børnene præsenteret for alsidig kost og forskellige smage.</w:t>
            </w:r>
          </w:p>
          <w:p w:rsidR="002D0BAD" w:rsidRDefault="002D0BAD" w:rsidP="002D0BAD">
            <w:pPr>
              <w:rPr>
                <w:rFonts w:cs="Arial"/>
              </w:rPr>
            </w:pPr>
          </w:p>
          <w:p w:rsidR="002D0BAD" w:rsidRDefault="002D0BAD" w:rsidP="002D0BAD">
            <w:pPr>
              <w:rPr>
                <w:rFonts w:cs="Arial"/>
              </w:rPr>
            </w:pP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tager på ture i nærområdet.</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leger med bolde ude og inde.</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laver rytmik og sanglege.</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har en indendørs hoppetrampolin og redskaber som styrker den vestibulære</w:t>
            </w:r>
            <w:r w:rsidR="00372F27">
              <w:rPr>
                <w:rFonts w:eastAsia="Calibri" w:cs="Arial"/>
              </w:rPr>
              <w:t xml:space="preserve"> </w:t>
            </w:r>
            <w:r w:rsidRPr="002D0BAD">
              <w:rPr>
                <w:rFonts w:eastAsia="Calibri" w:cs="Arial"/>
              </w:rPr>
              <w:t>sans i fællesrummet.</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har gynger og klatrestativer og rutsjebaner på legepladserne.</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leger med sand og vand.</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Perler, sytøj og puslespil.</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Cykler og løbecykler</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Øser op af made</w:t>
            </w:r>
            <w:r w:rsidR="00C82BC1">
              <w:rPr>
                <w:rFonts w:eastAsia="Calibri" w:cs="Arial"/>
              </w:rPr>
              <w:t>n og hælder vand op fra kander.</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Tager tøj og sko af og på.</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Fange og gemmeleg.</w:t>
            </w:r>
          </w:p>
          <w:p w:rsidR="002D0BAD" w:rsidRPr="002D0BAD" w:rsidRDefault="002D0BAD" w:rsidP="002D0BAD">
            <w:pPr>
              <w:numPr>
                <w:ilvl w:val="0"/>
                <w:numId w:val="32"/>
              </w:numPr>
              <w:spacing w:after="160" w:line="259" w:lineRule="auto"/>
              <w:contextualSpacing/>
              <w:rPr>
                <w:rFonts w:eastAsia="Calibri" w:cs="Arial"/>
              </w:rPr>
            </w:pPr>
            <w:r w:rsidRPr="002D0BAD">
              <w:rPr>
                <w:rFonts w:eastAsia="Calibri" w:cs="Arial"/>
              </w:rPr>
              <w:t>Vi leger med modellervoks og bager boller og kager.</w:t>
            </w:r>
          </w:p>
          <w:p w:rsidR="002D0BAD" w:rsidRDefault="002D0BAD" w:rsidP="002D0BAD">
            <w:pPr>
              <w:numPr>
                <w:ilvl w:val="0"/>
                <w:numId w:val="32"/>
              </w:numPr>
              <w:spacing w:after="160" w:line="259" w:lineRule="auto"/>
              <w:contextualSpacing/>
              <w:rPr>
                <w:rFonts w:eastAsia="Calibri" w:cs="Arial"/>
              </w:rPr>
            </w:pPr>
            <w:r w:rsidRPr="002D0BAD">
              <w:rPr>
                <w:rFonts w:eastAsia="Calibri" w:cs="Arial"/>
              </w:rPr>
              <w:t>Vi balancerer på kanter og motorikbane.</w:t>
            </w:r>
          </w:p>
          <w:p w:rsidR="002D0BAD" w:rsidRDefault="002D0BAD" w:rsidP="002D0BAD">
            <w:pPr>
              <w:numPr>
                <w:ilvl w:val="0"/>
                <w:numId w:val="32"/>
              </w:numPr>
              <w:spacing w:after="160" w:line="259" w:lineRule="auto"/>
              <w:contextualSpacing/>
              <w:rPr>
                <w:rFonts w:eastAsia="Calibri" w:cs="Arial"/>
              </w:rPr>
            </w:pPr>
            <w:r w:rsidRPr="002D0BAD">
              <w:rPr>
                <w:rFonts w:eastAsia="Calibri" w:cs="Arial"/>
              </w:rPr>
              <w:t>Træner renlighed både med at gå på toilettet og håndvask</w:t>
            </w:r>
          </w:p>
          <w:p w:rsidR="00884B19" w:rsidRDefault="00884B19" w:rsidP="00884B19">
            <w:pPr>
              <w:spacing w:after="160" w:line="259" w:lineRule="auto"/>
              <w:contextualSpacing/>
              <w:rPr>
                <w:rFonts w:eastAsia="Calibri" w:cs="Arial"/>
              </w:rPr>
            </w:pPr>
          </w:p>
          <w:p w:rsidR="00884B19" w:rsidRDefault="00884B19" w:rsidP="00884B19">
            <w:pPr>
              <w:spacing w:after="160" w:line="259" w:lineRule="auto"/>
              <w:contextualSpacing/>
              <w:rPr>
                <w:rFonts w:eastAsia="Calibri" w:cs="Arial"/>
              </w:rPr>
            </w:pPr>
          </w:p>
          <w:p w:rsidR="00884B19" w:rsidRPr="002D0BAD" w:rsidRDefault="00884B19" w:rsidP="00884B19">
            <w:pPr>
              <w:spacing w:after="160" w:line="259" w:lineRule="auto"/>
              <w:contextualSpacing/>
              <w:rPr>
                <w:rFonts w:eastAsia="Calibri" w:cs="Arial"/>
              </w:rPr>
            </w:pPr>
            <w:r>
              <w:rPr>
                <w:rFonts w:eastAsia="Calibri" w:cs="Arial"/>
              </w:rPr>
              <w:object w:dxaOrig="1532" w:dyaOrig="991">
                <v:shape id="_x0000_i1026" type="#_x0000_t75" style="width:76.5pt;height:49.5pt" o:ole="">
                  <v:imagedata r:id="rId32" o:title=""/>
                </v:shape>
                <o:OLEObject Type="Embed" ProgID="AcroExch.Document.DC" ShapeID="_x0000_i1026" DrawAspect="Icon" ObjectID="_1691822466" r:id="rId33"/>
              </w:object>
            </w:r>
          </w:p>
          <w:p w:rsidR="002D0BAD" w:rsidRDefault="002D0BAD" w:rsidP="002D0BAD">
            <w:pPr>
              <w:rPr>
                <w:rFonts w:cs="Arial"/>
              </w:rPr>
            </w:pPr>
          </w:p>
          <w:p w:rsidR="002D0BAD" w:rsidRDefault="002D0BAD" w:rsidP="002D0BAD">
            <w:pPr>
              <w:rPr>
                <w:rFonts w:cs="Arial"/>
              </w:rPr>
            </w:pPr>
          </w:p>
          <w:p w:rsidR="002D0BAD" w:rsidRDefault="002D0BAD" w:rsidP="002D0BAD">
            <w:pPr>
              <w:rPr>
                <w:rFonts w:cs="Arial"/>
              </w:rPr>
            </w:pPr>
          </w:p>
          <w:p w:rsidR="002D0BAD" w:rsidRPr="00782E91" w:rsidRDefault="002D0BAD" w:rsidP="002D0BAD">
            <w:pPr>
              <w:rPr>
                <w:rFonts w:cs="Arial"/>
              </w:rPr>
            </w:pPr>
            <w:r>
              <w:rPr>
                <w:rFonts w:cs="Arial"/>
              </w:rPr>
              <w:t>Skrevet af Ane og Anette, pædagoger – sol og delfin.</w:t>
            </w:r>
          </w:p>
          <w:p w:rsidR="002D0BAD" w:rsidRPr="00782E91" w:rsidRDefault="002D0BAD" w:rsidP="002D0BAD">
            <w:pPr>
              <w:rPr>
                <w:rFonts w:cs="Arial"/>
              </w:rPr>
            </w:pPr>
          </w:p>
          <w:p w:rsidR="002D0BAD" w:rsidRPr="00782E91" w:rsidRDefault="002D0BAD" w:rsidP="002D0BAD">
            <w:pPr>
              <w:pStyle w:val="Listeafsnit"/>
              <w:numPr>
                <w:ilvl w:val="0"/>
                <w:numId w:val="32"/>
              </w:numPr>
              <w:spacing w:after="160" w:line="259" w:lineRule="auto"/>
              <w:contextualSpacing/>
              <w:rPr>
                <w:rFonts w:cs="Arial"/>
              </w:rPr>
            </w:pPr>
            <w:r w:rsidRPr="00782E91">
              <w:rPr>
                <w:rFonts w:cs="Arial"/>
              </w:rPr>
              <w:t>Vi tager på ture i nærområdet.</w:t>
            </w:r>
          </w:p>
          <w:p w:rsidR="002D0BAD" w:rsidRPr="00782E91" w:rsidRDefault="002D0BAD" w:rsidP="002D0BAD">
            <w:pPr>
              <w:pStyle w:val="Listeafsnit"/>
              <w:numPr>
                <w:ilvl w:val="0"/>
                <w:numId w:val="32"/>
              </w:numPr>
              <w:spacing w:after="160" w:line="259" w:lineRule="auto"/>
              <w:contextualSpacing/>
              <w:rPr>
                <w:rFonts w:cs="Arial"/>
              </w:rPr>
            </w:pPr>
            <w:r w:rsidRPr="00782E91">
              <w:rPr>
                <w:rFonts w:cs="Arial"/>
              </w:rPr>
              <w:t>Vi leger med bolde ude og inde.</w:t>
            </w:r>
          </w:p>
          <w:p w:rsidR="002D0BAD" w:rsidRPr="002D0BAD" w:rsidRDefault="002D0BAD" w:rsidP="002D0BAD">
            <w:pPr>
              <w:pStyle w:val="Listeafsnit"/>
              <w:numPr>
                <w:ilvl w:val="0"/>
                <w:numId w:val="32"/>
              </w:numPr>
              <w:spacing w:after="160" w:line="259" w:lineRule="auto"/>
              <w:contextualSpacing/>
              <w:rPr>
                <w:rFonts w:cs="Arial"/>
              </w:rPr>
            </w:pPr>
            <w:r>
              <w:rPr>
                <w:rFonts w:cs="Arial"/>
              </w:rPr>
              <w:t>Vi laver rytmik og sangleg</w:t>
            </w:r>
          </w:p>
          <w:p w:rsidR="00356965" w:rsidRPr="00356965" w:rsidRDefault="00356965" w:rsidP="00356965">
            <w:pPr>
              <w:pStyle w:val="Tekst3"/>
              <w:rPr>
                <w:color w:val="0070C0"/>
              </w:rPr>
            </w:pPr>
          </w:p>
          <w:p w:rsidR="00126ED6" w:rsidRPr="007400E9" w:rsidRDefault="00126ED6" w:rsidP="00AD6CD6">
            <w:pPr>
              <w:pStyle w:val="Tekst3"/>
            </w:pPr>
          </w:p>
        </w:tc>
      </w:tr>
    </w:tbl>
    <w:p w:rsidR="00954E38" w:rsidRDefault="00954E38">
      <w:pPr>
        <w:spacing w:line="240" w:lineRule="auto"/>
      </w:pPr>
      <w:r>
        <w:br w:type="page"/>
      </w:r>
    </w:p>
    <w:p w:rsidR="00954E38" w:rsidRDefault="00954E38" w:rsidP="00954E38">
      <w:pPr>
        <w:pStyle w:val="TykRd"/>
      </w:pPr>
    </w:p>
    <w:tbl>
      <w:tblPr>
        <w:tblStyle w:val="1Tabelfelt"/>
        <w:tblW w:w="0" w:type="auto"/>
        <w:tblInd w:w="-142" w:type="dxa"/>
        <w:tblBorders>
          <w:top w:val="none" w:sz="0" w:space="0" w:color="auto"/>
        </w:tblBorders>
        <w:tblLayout w:type="fixed"/>
        <w:tblCellMar>
          <w:bottom w:w="510" w:type="dxa"/>
          <w:right w:w="0" w:type="dxa"/>
        </w:tblCellMar>
        <w:tblLook w:val="04A0" w:firstRow="1" w:lastRow="0" w:firstColumn="1" w:lastColumn="0" w:noHBand="0" w:noVBand="1"/>
      </w:tblPr>
      <w:tblGrid>
        <w:gridCol w:w="7229"/>
        <w:gridCol w:w="2551"/>
      </w:tblGrid>
      <w:tr w:rsidR="00954E38" w:rsidRPr="006406AA" w:rsidTr="00A15B02">
        <w:trPr>
          <w:cantSplit/>
        </w:trPr>
        <w:tc>
          <w:tcPr>
            <w:tcW w:w="7229" w:type="dxa"/>
          </w:tcPr>
          <w:p w:rsidR="00954E38" w:rsidRPr="00084F73" w:rsidRDefault="00954E38" w:rsidP="00AD6CD6">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AD6CD6">
            <w:pPr>
              <w:pStyle w:val="Byline"/>
            </w:pPr>
            <w:r w:rsidRPr="00954E38">
              <w:t>Den styrkede pædagogiske læreplan, Rammer og indhold, s. 44-45</w:t>
            </w:r>
          </w:p>
        </w:tc>
        <w:tc>
          <w:tcPr>
            <w:tcW w:w="2551" w:type="dxa"/>
          </w:tcPr>
          <w:p w:rsidR="00954E38" w:rsidRDefault="00954E38" w:rsidP="00AD6CD6">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6CD6">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2D0BAD">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2D0BAD">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D6CD6">
        <w:tc>
          <w:tcPr>
            <w:tcW w:w="9638" w:type="dxa"/>
          </w:tcPr>
          <w:p w:rsidR="00954E38" w:rsidRDefault="00954E38" w:rsidP="00AD6CD6">
            <w:pPr>
              <w:pStyle w:val="Tekst5rd"/>
            </w:pPr>
            <w:r w:rsidRPr="00954E38">
              <w:t>Hvordan understøtter vores pædagogiske læringsmiljø, at børnene gør sig erfaringer med natur, udeliv og science?</w:t>
            </w:r>
          </w:p>
          <w:p w:rsidR="00954E38" w:rsidRDefault="00954E38" w:rsidP="00AD6CD6">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AD6CD6">
            <w:pPr>
              <w:pStyle w:val="Bullettekst3rd"/>
              <w:spacing w:after="240"/>
            </w:pPr>
            <w:r w:rsidRPr="00954E38">
              <w:t>Ses i samspil med de øvrige læreplanstemaer.</w:t>
            </w:r>
          </w:p>
          <w:p w:rsidR="00372F27" w:rsidRDefault="00372F27" w:rsidP="00CD73C5">
            <w:pPr>
              <w:pStyle w:val="Bullettekst3rd"/>
              <w:numPr>
                <w:ilvl w:val="0"/>
                <w:numId w:val="0"/>
              </w:numPr>
              <w:spacing w:after="240"/>
              <w:rPr>
                <w:color w:val="auto"/>
              </w:rPr>
            </w:pPr>
          </w:p>
          <w:p w:rsidR="00372F27" w:rsidRPr="00372F27" w:rsidRDefault="00372F27" w:rsidP="00CD73C5">
            <w:pPr>
              <w:pStyle w:val="Bullettekst3rd"/>
              <w:numPr>
                <w:ilvl w:val="0"/>
                <w:numId w:val="0"/>
              </w:numPr>
              <w:spacing w:after="240"/>
              <w:rPr>
                <w:b/>
                <w:color w:val="0070C0"/>
                <w:sz w:val="22"/>
                <w:szCs w:val="22"/>
              </w:rPr>
            </w:pPr>
            <w:r w:rsidRPr="00372F27">
              <w:rPr>
                <w:b/>
                <w:color w:val="0070C0"/>
                <w:sz w:val="22"/>
                <w:szCs w:val="22"/>
              </w:rPr>
              <w:t>Børnehuset Snerlen:</w:t>
            </w:r>
          </w:p>
          <w:p w:rsidR="00CD73C5" w:rsidRPr="00564F91" w:rsidRDefault="00CD73C5" w:rsidP="00CD73C5">
            <w:pPr>
              <w:pStyle w:val="Bullettekst3rd"/>
              <w:numPr>
                <w:ilvl w:val="0"/>
                <w:numId w:val="0"/>
              </w:numPr>
              <w:spacing w:after="240"/>
              <w:rPr>
                <w:color w:val="auto"/>
              </w:rPr>
            </w:pPr>
            <w:r w:rsidRPr="00564F91">
              <w:rPr>
                <w:color w:val="auto"/>
              </w:rPr>
              <w:t>I børnehuset Snerlen er natur, udeliv og science en stor og betydningsfuld del af vores hverdag. Vi arbejder ud fra de muligheder som de fire årstider tilbyder, hvilket i sig selv kan medvirke til at skabe en nysgerrighed og forståelse af, hvordan hver årstid inviterer til forskellige aktiviteter</w:t>
            </w:r>
            <w:r>
              <w:rPr>
                <w:color w:val="auto"/>
              </w:rPr>
              <w:t xml:space="preserve"> og hvor samtlige sanser tages i brug</w:t>
            </w:r>
            <w:r w:rsidRPr="00564F91">
              <w:rPr>
                <w:color w:val="auto"/>
              </w:rPr>
              <w:t>.</w:t>
            </w:r>
          </w:p>
          <w:p w:rsidR="00CD73C5" w:rsidRPr="00564F91" w:rsidRDefault="00CD73C5" w:rsidP="00CD73C5">
            <w:pPr>
              <w:pStyle w:val="Bullettekst3rd"/>
              <w:numPr>
                <w:ilvl w:val="0"/>
                <w:numId w:val="0"/>
              </w:numPr>
              <w:spacing w:after="240"/>
              <w:rPr>
                <w:color w:val="auto"/>
              </w:rPr>
            </w:pPr>
            <w:r w:rsidRPr="00564F91">
              <w:rPr>
                <w:color w:val="auto"/>
              </w:rPr>
              <w:t>Aktiviteternes udfoldelse vil altid være præget af personalets og børnegruppens specifikke interesser og medarbejderne understøtter dermed den enkelte børnegruppes egne initiativer og udviser autenticitet i forhold til egne faglige og personlige interesser.</w:t>
            </w:r>
          </w:p>
          <w:p w:rsidR="00CD73C5" w:rsidRDefault="00CD73C5" w:rsidP="00CD73C5">
            <w:pPr>
              <w:pStyle w:val="Bullettekst3rd"/>
              <w:numPr>
                <w:ilvl w:val="0"/>
                <w:numId w:val="0"/>
              </w:numPr>
              <w:spacing w:after="240"/>
              <w:rPr>
                <w:color w:val="auto"/>
              </w:rPr>
            </w:pPr>
            <w:r w:rsidRPr="00564F91">
              <w:rPr>
                <w:color w:val="auto"/>
              </w:rPr>
              <w:t xml:space="preserve">Helt konkret har nedenstående aktiviteter og refleksioner været </w:t>
            </w:r>
            <w:r>
              <w:rPr>
                <w:color w:val="auto"/>
              </w:rPr>
              <w:t>en del af</w:t>
            </w:r>
            <w:r w:rsidRPr="00564F91">
              <w:rPr>
                <w:color w:val="auto"/>
              </w:rPr>
              <w:t xml:space="preserve"> det pædagogiske arbejde med natur, udeliv og science.</w:t>
            </w:r>
          </w:p>
          <w:p w:rsidR="00CD73C5" w:rsidRPr="007F38AD" w:rsidRDefault="00CD73C5" w:rsidP="002D0BAD">
            <w:pPr>
              <w:pStyle w:val="Bullettekst3rd"/>
              <w:numPr>
                <w:ilvl w:val="0"/>
                <w:numId w:val="25"/>
              </w:numPr>
              <w:spacing w:after="240"/>
              <w:rPr>
                <w:color w:val="auto"/>
              </w:rPr>
            </w:pPr>
            <w:r w:rsidRPr="007F38AD">
              <w:rPr>
                <w:color w:val="auto"/>
              </w:rPr>
              <w:t>Forår</w:t>
            </w:r>
          </w:p>
          <w:p w:rsidR="00CD73C5" w:rsidRPr="007F38AD" w:rsidRDefault="00CD73C5" w:rsidP="002D0BAD">
            <w:pPr>
              <w:pStyle w:val="Bullettekst3rd"/>
              <w:numPr>
                <w:ilvl w:val="0"/>
                <w:numId w:val="26"/>
              </w:numPr>
              <w:spacing w:after="240"/>
              <w:rPr>
                <w:color w:val="auto"/>
              </w:rPr>
            </w:pPr>
            <w:r w:rsidRPr="007F38AD">
              <w:rPr>
                <w:color w:val="auto"/>
              </w:rPr>
              <w:t>Foråret inspirerer med sine lysegrønne farver og alt det liv som på forunderlig vis vokser op af jorden</w:t>
            </w:r>
            <w:r>
              <w:rPr>
                <w:color w:val="auto"/>
              </w:rPr>
              <w:t xml:space="preserve"> eller myldre frem under stenene</w:t>
            </w:r>
            <w:r w:rsidRPr="007F38AD">
              <w:rPr>
                <w:color w:val="auto"/>
              </w:rPr>
              <w:t>.</w:t>
            </w:r>
            <w:r>
              <w:rPr>
                <w:color w:val="auto"/>
              </w:rPr>
              <w:t xml:space="preserve"> Vi kigger efter dyr og insekter både i jorden og i insekthotellerne og taler om, hvad vi gør i Børnehuset Snerlen for at styrke biodiversiteten (Bede med markblomster, insekthoteller osv.) Taler om både planter, insekter og dyr. Hvad</w:t>
            </w:r>
            <w:r>
              <w:t xml:space="preserve"> </w:t>
            </w:r>
            <w:r>
              <w:rPr>
                <w:color w:val="auto"/>
              </w:rPr>
              <w:t>hedder de, hvad de spiser mm.</w:t>
            </w:r>
            <w:r w:rsidRPr="007F38AD">
              <w:rPr>
                <w:color w:val="auto"/>
              </w:rPr>
              <w:t xml:space="preserve"> Børnene er med til at gøre bedene på legepladserne plante klar, de har hænderne i jorden og mærker og dufter hvordan fx våd jord er anderledes end tør jord</w:t>
            </w:r>
            <w:r>
              <w:rPr>
                <w:color w:val="auto"/>
              </w:rPr>
              <w:t>, udvikler kompost, hvor naturens dyr inspirerer med deres nærvær</w:t>
            </w:r>
            <w:r w:rsidRPr="007F38AD">
              <w:rPr>
                <w:color w:val="auto"/>
              </w:rPr>
              <w:t>. Der laves spireprojekter inde, hvor børnene er med til at pleje og se om deres spire har det godt (Hvordan ser det ud når plantespire trives?) og ude er der plantet krokus i græsset som inspiration til at skabe en opmærksom på noget der gror hurtigt, med skønne farver og som vi kan dufte til og plukke lidt af, men hvad er konsekvensen når blomsterne plukkes med og uden rod? Det giver fantastisk sjove og spændende samtaler med børnene og starter en begyndende bevidsthed om årsag, virkning og sammenhænge og dermed ligeledes en spæd forståelse af bæredygtighed.</w:t>
            </w:r>
          </w:p>
          <w:p w:rsidR="00CD73C5" w:rsidRPr="00CB453A" w:rsidRDefault="00CD73C5" w:rsidP="002D0BAD">
            <w:pPr>
              <w:pStyle w:val="Bullettekst3rd"/>
              <w:numPr>
                <w:ilvl w:val="0"/>
                <w:numId w:val="25"/>
              </w:numPr>
              <w:spacing w:after="240"/>
              <w:rPr>
                <w:color w:val="auto"/>
              </w:rPr>
            </w:pPr>
            <w:r w:rsidRPr="00CB453A">
              <w:rPr>
                <w:color w:val="auto"/>
              </w:rPr>
              <w:t>Sommer</w:t>
            </w:r>
          </w:p>
          <w:p w:rsidR="00CD73C5" w:rsidRPr="00CB453A" w:rsidRDefault="00CD73C5" w:rsidP="002D0BAD">
            <w:pPr>
              <w:pStyle w:val="Bullettekst3rd"/>
              <w:numPr>
                <w:ilvl w:val="0"/>
                <w:numId w:val="26"/>
              </w:numPr>
              <w:spacing w:after="240"/>
              <w:rPr>
                <w:color w:val="auto"/>
              </w:rPr>
            </w:pPr>
            <w:r w:rsidRPr="00CB453A">
              <w:rPr>
                <w:color w:val="auto"/>
              </w:rPr>
              <w:t>Sommeren kalder på</w:t>
            </w:r>
            <w:r>
              <w:rPr>
                <w:color w:val="auto"/>
              </w:rPr>
              <w:t>,</w:t>
            </w:r>
            <w:r w:rsidRPr="00CB453A">
              <w:rPr>
                <w:color w:val="auto"/>
              </w:rPr>
              <w:t xml:space="preserve"> at vi er ude det meste af tiden, vi nyder sommeruderummene med højt til loftet, ligger på græsset og taler om skyerne på himlen. Hvad er skyer? (svævende vand), Hvor højt oppe kan de være? (15 km) Og hvad kaldes skyer når de er ned på jorden? (Tåge og personalet kan så mange gode eventyrlige historier med tåge </w:t>
            </w:r>
            <w:r w:rsidRPr="00CB453A">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A"/>
                </mc:Choice>
                <mc:Fallback>
                  <w:t>😊</w:t>
                </mc:Fallback>
              </mc:AlternateContent>
            </w:r>
            <w:r w:rsidRPr="00CB453A">
              <w:rPr>
                <w:color w:val="auto"/>
              </w:rPr>
              <w:t>)</w:t>
            </w:r>
            <w:r>
              <w:rPr>
                <w:color w:val="auto"/>
              </w:rPr>
              <w:t xml:space="preserve">. </w:t>
            </w:r>
            <w:r w:rsidRPr="00CB453A">
              <w:rPr>
                <w:color w:val="auto"/>
              </w:rPr>
              <w:t>Men vigtigst af alt… Hvad ligner de?</w:t>
            </w:r>
            <w:r>
              <w:rPr>
                <w:color w:val="auto"/>
              </w:rPr>
              <w:t xml:space="preserve"> Børnene fortæller om de ting de ser- en hund, en fisk, en mormor eller en skumfidus og vi taler om de ting der fylder i børnenes liv eller fjoller, hvis det er DET den enkelte børnegruppe kalder på.</w:t>
            </w:r>
          </w:p>
          <w:p w:rsidR="00CD73C5" w:rsidRPr="00CB453A" w:rsidRDefault="00CD73C5" w:rsidP="002D0BAD">
            <w:pPr>
              <w:pStyle w:val="Bullettekst3rd"/>
              <w:numPr>
                <w:ilvl w:val="0"/>
                <w:numId w:val="26"/>
              </w:numPr>
              <w:spacing w:after="240"/>
              <w:rPr>
                <w:color w:val="auto"/>
              </w:rPr>
            </w:pPr>
            <w:r w:rsidRPr="00CB453A">
              <w:rPr>
                <w:color w:val="auto"/>
              </w:rPr>
              <w:t>Vi leger med vand</w:t>
            </w:r>
            <w:r>
              <w:rPr>
                <w:color w:val="auto"/>
              </w:rPr>
              <w:t>:</w:t>
            </w:r>
            <w:r w:rsidRPr="00CB453A">
              <w:rPr>
                <w:color w:val="auto"/>
              </w:rPr>
              <w:t xml:space="preserve"> det kan afkøle os, vi kan lave kanaler, sejle med både, ”male” med vandet og tja, kun fantasien sætter grænser og børnene er fantastiske til at inspirere til nye vandlege, som både udfordre og udvikler alle deres sanser.</w:t>
            </w:r>
          </w:p>
          <w:p w:rsidR="00CD73C5" w:rsidRPr="00CB453A" w:rsidRDefault="00CD73C5" w:rsidP="002D0BAD">
            <w:pPr>
              <w:pStyle w:val="Bullettekst3rd"/>
              <w:numPr>
                <w:ilvl w:val="0"/>
                <w:numId w:val="26"/>
              </w:numPr>
              <w:spacing w:after="240"/>
              <w:rPr>
                <w:color w:val="auto"/>
              </w:rPr>
            </w:pPr>
            <w:r w:rsidRPr="00CB453A">
              <w:rPr>
                <w:color w:val="auto"/>
              </w:rPr>
              <w:t>Sommeren er også tiden, hvor krydderurterne gror og små børnegrupper plejer, vander, dufter, rør og smager på samtlige krydderurter, som ligeledes tages ind til frokostbordene og bruges til pynt</w:t>
            </w:r>
            <w:r>
              <w:rPr>
                <w:color w:val="auto"/>
              </w:rPr>
              <w:t xml:space="preserve"> på maden</w:t>
            </w:r>
            <w:r w:rsidRPr="00CB453A">
              <w:rPr>
                <w:color w:val="auto"/>
              </w:rPr>
              <w:t xml:space="preserve">, til de børn der er nysgerrige og modige… hvilket oftest bliver alle </w:t>
            </w:r>
            <w:r w:rsidRPr="00CB453A">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A"/>
                </mc:Choice>
                <mc:Fallback>
                  <w:t>😊</w:t>
                </mc:Fallback>
              </mc:AlternateContent>
            </w:r>
            <w:r w:rsidRPr="00CB453A">
              <w:rPr>
                <w:color w:val="auto"/>
              </w:rPr>
              <w:t>. Og oftest står børnene i kø for at smage de modne bær fra frugtbuskene og vi taler om den tid bærerne har brug for til at modnes og hvad der skal til for at de trives.</w:t>
            </w:r>
            <w:r>
              <w:rPr>
                <w:color w:val="auto"/>
              </w:rPr>
              <w:t xml:space="preserve"> Pludselig er hindbær ikke noget man bare køber en bakke af i supermarkedet, men noget man skal pleje et HELT år før man kan smage… det er træls, men de smager bare endnu bedre og selv de helt små børn, som endnu ikke har gået selv har fundet inspiration i at kæmpe sig hen og op til de skønne bær </w:t>
            </w:r>
            <w:r w:rsidRPr="00121331">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A"/>
                </mc:Choice>
                <mc:Fallback>
                  <w:t>😊</w:t>
                </mc:Fallback>
              </mc:AlternateContent>
            </w:r>
          </w:p>
          <w:p w:rsidR="00CD73C5" w:rsidRDefault="00CD73C5" w:rsidP="002D0BAD">
            <w:pPr>
              <w:pStyle w:val="Bullettekst3rd"/>
              <w:numPr>
                <w:ilvl w:val="0"/>
                <w:numId w:val="25"/>
              </w:numPr>
              <w:spacing w:after="240"/>
              <w:rPr>
                <w:color w:val="auto"/>
              </w:rPr>
            </w:pPr>
            <w:r w:rsidRPr="00160B8B">
              <w:rPr>
                <w:color w:val="auto"/>
              </w:rPr>
              <w:t>Efterår</w:t>
            </w:r>
          </w:p>
          <w:p w:rsidR="00CD73C5" w:rsidRPr="00160B8B" w:rsidRDefault="00CD73C5" w:rsidP="002D0BAD">
            <w:pPr>
              <w:pStyle w:val="Bullettekst3rd"/>
              <w:numPr>
                <w:ilvl w:val="0"/>
                <w:numId w:val="26"/>
              </w:numPr>
              <w:spacing w:after="240"/>
              <w:rPr>
                <w:color w:val="auto"/>
              </w:rPr>
            </w:pPr>
            <w:r>
              <w:rPr>
                <w:color w:val="auto"/>
              </w:rPr>
              <w:t>Vi tager gummistøvlerne på og når vi er heldige, er der store vandpytter vi kan hoppe i, det er en fantastisk oplevelse, hvor alle sanser er i spil- vi ser vandpytten og fyldes af en forventningsfuld glæde, vi høre lyden når gummistøvlerne rammer vandet, mærker vandet hvis gummistøvlerne er utætte eller når det rammer kinden og smager det måske, hvis en dråbe rammer munden og ja naturen lugter helt specielt når det har regnet, fordi alle dufte forstærkes. Imens den skønne leg udspiller sig, udvikles børnenes motorik og balance og de hopper højere og højere indtil grinene fylder hele legepladsen op.</w:t>
            </w:r>
          </w:p>
          <w:p w:rsidR="00CD73C5" w:rsidRPr="00160B8B" w:rsidRDefault="00CD73C5" w:rsidP="002D0BAD">
            <w:pPr>
              <w:pStyle w:val="Bullettekst3rd"/>
              <w:numPr>
                <w:ilvl w:val="0"/>
                <w:numId w:val="26"/>
              </w:numPr>
              <w:spacing w:after="240"/>
              <w:rPr>
                <w:color w:val="auto"/>
              </w:rPr>
            </w:pPr>
            <w:r w:rsidRPr="00160B8B">
              <w:rPr>
                <w:color w:val="auto"/>
              </w:rPr>
              <w:t>Vi mærker BLÆSTEN i ansigtet og hører lyden fra den i træernes top, når den får de gule, orange og røde blade til at rasle.</w:t>
            </w:r>
            <w:r>
              <w:rPr>
                <w:color w:val="auto"/>
              </w:rPr>
              <w:t xml:space="preserve"> Vi flyver med drager</w:t>
            </w:r>
            <w:r w:rsidRPr="00160B8B">
              <w:rPr>
                <w:color w:val="auto"/>
              </w:rPr>
              <w:t xml:space="preserve"> </w:t>
            </w:r>
            <w:r>
              <w:rPr>
                <w:color w:val="auto"/>
              </w:rPr>
              <w:t xml:space="preserve">og taler om, hvad der skal til for, at de kan flyve og flyver godt. </w:t>
            </w:r>
            <w:r w:rsidRPr="00160B8B">
              <w:rPr>
                <w:color w:val="auto"/>
              </w:rPr>
              <w:t xml:space="preserve">Vi synger sange om blæsten, mens vi gynger og samler både blade, kogler og kastanjer. Hvad sker der med bladene om efteråret? hvad sker der med bladene når vi tager dem ind i varmen? Hvordan kan vi undgå at de krøller sig sammen og hvad kan vi skabe med blade, kogler og kastanjer? </w:t>
            </w:r>
          </w:p>
          <w:p w:rsidR="00CD73C5" w:rsidRDefault="00CD73C5" w:rsidP="00CD73C5">
            <w:pPr>
              <w:pStyle w:val="Bullettekst3rd"/>
              <w:numPr>
                <w:ilvl w:val="0"/>
                <w:numId w:val="0"/>
              </w:numPr>
              <w:spacing w:after="240"/>
              <w:ind w:left="1080"/>
              <w:rPr>
                <w:color w:val="auto"/>
              </w:rPr>
            </w:pPr>
            <w:r w:rsidRPr="00160B8B">
              <w:rPr>
                <w:color w:val="auto"/>
              </w:rPr>
              <w:t>Tiden udenfor bliver kortere, som kulden og regnen tager til, men de kreative udfoldelser med naturen som ingrediens bliver et fælles tredje som samler stuerne</w:t>
            </w:r>
            <w:r>
              <w:rPr>
                <w:color w:val="auto"/>
              </w:rPr>
              <w:t xml:space="preserve"> og </w:t>
            </w:r>
            <w:r w:rsidRPr="00160B8B">
              <w:rPr>
                <w:color w:val="auto"/>
              </w:rPr>
              <w:t>de små grupper</w:t>
            </w:r>
            <w:r>
              <w:rPr>
                <w:color w:val="auto"/>
              </w:rPr>
              <w:t>. Det</w:t>
            </w:r>
            <w:r w:rsidRPr="00160B8B">
              <w:rPr>
                <w:color w:val="auto"/>
              </w:rPr>
              <w:t xml:space="preserve"> gør efteråret til endnu en hyggelig årstid med naturen som en vigtig del af fællesskabet.</w:t>
            </w:r>
          </w:p>
          <w:p w:rsidR="00CD73C5" w:rsidRPr="00E13406" w:rsidRDefault="00CD73C5" w:rsidP="002D0BAD">
            <w:pPr>
              <w:pStyle w:val="Bullettekst3rd"/>
              <w:numPr>
                <w:ilvl w:val="0"/>
                <w:numId w:val="25"/>
              </w:numPr>
              <w:spacing w:after="240"/>
              <w:rPr>
                <w:color w:val="auto"/>
              </w:rPr>
            </w:pPr>
            <w:r w:rsidRPr="00E13406">
              <w:rPr>
                <w:color w:val="auto"/>
              </w:rPr>
              <w:t>Vinter</w:t>
            </w:r>
          </w:p>
          <w:p w:rsidR="00CD73C5" w:rsidRPr="00E13406" w:rsidRDefault="00CD73C5" w:rsidP="002D0BAD">
            <w:pPr>
              <w:pStyle w:val="Bullettekst3rd"/>
              <w:numPr>
                <w:ilvl w:val="0"/>
                <w:numId w:val="27"/>
              </w:numPr>
              <w:spacing w:after="240"/>
              <w:rPr>
                <w:color w:val="auto"/>
              </w:rPr>
            </w:pPr>
            <w:r w:rsidRPr="00E13406">
              <w:rPr>
                <w:color w:val="auto"/>
              </w:rPr>
              <w:t xml:space="preserve">Hvis muligheden byder sig mærker, spiser og former vi sneen og ser hvordan temperaturen kan få sneen til at smelte. Personalet taler med børnene om hvordan sneen kan være tung at gå i, hvordan den føles kold mod fingrene, hvordan den smager (at man KUN må spise hvid, ny sne </w:t>
            </w:r>
            <w:r w:rsidRPr="00E13406">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9"/>
                </mc:Choice>
                <mc:Fallback>
                  <w:t>😉</w:t>
                </mc:Fallback>
              </mc:AlternateContent>
            </w:r>
            <w:r w:rsidRPr="00E13406">
              <w:rPr>
                <w:color w:val="auto"/>
              </w:rPr>
              <w:t>), hvordan man kan lave snebolde og andre figurer, samt hvilke aktiviteter der er sjove i sne. Dermed får børnene både en kropslig erfaring med sneen, men også en nysgerrighed som kan udfordre det enkelte barns måde at være og lege i sneen efterfølgende.</w:t>
            </w:r>
          </w:p>
          <w:p w:rsidR="00CD73C5" w:rsidRDefault="00CD73C5" w:rsidP="002D0BAD">
            <w:pPr>
              <w:pStyle w:val="Bullettekst3rd"/>
              <w:numPr>
                <w:ilvl w:val="0"/>
                <w:numId w:val="27"/>
              </w:numPr>
              <w:spacing w:after="240"/>
              <w:rPr>
                <w:color w:val="auto"/>
              </w:rPr>
            </w:pPr>
            <w:r w:rsidRPr="00E13406">
              <w:rPr>
                <w:color w:val="auto"/>
              </w:rPr>
              <w:t xml:space="preserve">Når sneen udebliver, men kuldegraderne melder sig om natten, har børnene fx tilført vand i plastikskåle, pyntet med kviste, frugtfarve og/eller fjer og vi har lagt en snor i. Skålene har så været ude om natten og </w:t>
            </w:r>
            <w:r>
              <w:rPr>
                <w:color w:val="auto"/>
              </w:rPr>
              <w:t>de færdige frosne uroer</w:t>
            </w:r>
            <w:r w:rsidRPr="00E13406">
              <w:rPr>
                <w:color w:val="auto"/>
              </w:rPr>
              <w:t xml:space="preserve"> hentes ind til samling (den voksnes), resten hænges op ude(børnenes</w:t>
            </w:r>
            <w:r w:rsidR="001E7305" w:rsidRPr="00E13406">
              <w:rPr>
                <w:color w:val="auto"/>
              </w:rPr>
              <w:t>)</w:t>
            </w:r>
            <w:r w:rsidR="001E7305">
              <w:rPr>
                <w:color w:val="auto"/>
              </w:rPr>
              <w:t>.</w:t>
            </w:r>
            <w:r w:rsidR="001E7305" w:rsidRPr="00E13406">
              <w:rPr>
                <w:color w:val="auto"/>
              </w:rPr>
              <w:t xml:space="preserve"> Til</w:t>
            </w:r>
            <w:r w:rsidRPr="00E13406">
              <w:rPr>
                <w:color w:val="auto"/>
              </w:rPr>
              <w:t xml:space="preserve"> samling kan børnene evt. mærke og smage isen, samt se hvordan den smelter i varmen og se at dem der er udendørs smeltere i et langsommere tempo. Forunderligt hvad temperaturer kan skabe</w:t>
            </w:r>
            <w:r>
              <w:rPr>
                <w:color w:val="auto"/>
              </w:rPr>
              <w:t>, det er jo også science</w:t>
            </w:r>
            <w:r w:rsidRPr="00E13406">
              <w:rPr>
                <w:color w:val="auto"/>
              </w:rPr>
              <w:t xml:space="preserve"> </w:t>
            </w:r>
            <w:r w:rsidRPr="00E13406">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A"/>
                </mc:Choice>
                <mc:Fallback>
                  <w:t>😊</w:t>
                </mc:Fallback>
              </mc:AlternateContent>
            </w:r>
            <w:r w:rsidRPr="00E13406">
              <w:rPr>
                <w:color w:val="auto"/>
              </w:rPr>
              <w:t>.</w:t>
            </w:r>
          </w:p>
          <w:p w:rsidR="00CD73C5" w:rsidRDefault="00CD73C5" w:rsidP="00CD73C5">
            <w:pPr>
              <w:pStyle w:val="Bullettekst3rd"/>
              <w:numPr>
                <w:ilvl w:val="0"/>
                <w:numId w:val="0"/>
              </w:numPr>
              <w:spacing w:after="240"/>
              <w:ind w:left="227" w:hanging="227"/>
              <w:rPr>
                <w:color w:val="auto"/>
              </w:rPr>
            </w:pPr>
            <w:r>
              <w:rPr>
                <w:color w:val="auto"/>
              </w:rPr>
              <w:t>Desuden er der motoriske aktiviteter som udføres hele året, men som opleves på forskellig vis al</w:t>
            </w:r>
            <w:r w:rsidR="0046219D">
              <w:rPr>
                <w:color w:val="auto"/>
              </w:rPr>
              <w:t>t efter årstiden, fx vestibulære</w:t>
            </w:r>
            <w:r>
              <w:rPr>
                <w:color w:val="auto"/>
              </w:rPr>
              <w:t xml:space="preserve"> udfordringer, som er stærkt styrkende for balancen, kan opleves meget forskelligt. At ligge på sansegyngen i sit sommertøj og mærke rebet i ryggen, imens sveddråberne falder ned over ansigtet eller at ligge pakket ind i sin tykke flyverdragt og skråle med på ” juletræet med sin pynt” er begge udviklende for balancesansen, men den kropslige erfaring og påvirkning af de øvrige sanser er forskellig. Ligeledes er det at løbe eller rulle ned ad bakker, som i høj grad udvikler den vestibulære sans, en meget forskellig oplevelse, alt efter om jorden er frossen og hård eller varm og blød.</w:t>
            </w:r>
          </w:p>
          <w:p w:rsidR="00CD73C5" w:rsidRDefault="00CD73C5" w:rsidP="00CD73C5">
            <w:pPr>
              <w:pStyle w:val="Bullettekst3rd"/>
              <w:numPr>
                <w:ilvl w:val="0"/>
                <w:numId w:val="0"/>
              </w:numPr>
              <w:spacing w:after="240"/>
              <w:ind w:left="227" w:hanging="227"/>
              <w:rPr>
                <w:color w:val="auto"/>
              </w:rPr>
            </w:pPr>
            <w:r>
              <w:rPr>
                <w:color w:val="auto"/>
              </w:rPr>
              <w:t xml:space="preserve">De digitale aktiviteter er ligeledes en del af de fire årstiders aktiviteter, fx i form af slow motion film, hvor vi ser karse gro eller en bunke blade der bliver større og større for til sidst at blive kastet op i luften. </w:t>
            </w:r>
          </w:p>
          <w:p w:rsidR="00CD73C5" w:rsidRPr="00E13406" w:rsidRDefault="00CD73C5" w:rsidP="00CD73C5">
            <w:pPr>
              <w:pStyle w:val="Bullettekst3rd"/>
              <w:numPr>
                <w:ilvl w:val="0"/>
                <w:numId w:val="0"/>
              </w:numPr>
              <w:spacing w:after="240"/>
              <w:ind w:left="227" w:hanging="227"/>
              <w:rPr>
                <w:color w:val="auto"/>
              </w:rPr>
            </w:pPr>
            <w:r>
              <w:rPr>
                <w:color w:val="auto"/>
              </w:rPr>
              <w:t>Igennem hele året forsøger personalet at følge børnenes initiativer og derved give børnene medbestemmelse og en oplevelse af, at hvert enkelt barn har en værdi i sig selv, samt udvikle børnenes sociale kompetencer, som har betydning for hvert barns videre livsforløb. Samtidig inspireres med planlagte aktiviteter som udover at udfordre og udvikle børnenes sanser og fysiske færdigheder, ligeledes har til hensigt at styrke bevidstheden om de værdier, som er en del af Børnehuset Snerlens værdigrundlag. – Hvornår er man en god kammerat? -Hvornår og hvordan styrker det enkelte barn fællesskabet i huset? Og ikke mindst hvordan skaber personalet med aktiviteterne, plads til at øve sig og dermed skabe et miljø, som muliggør innovative aktiviteter og tankegange hos både børn og personale. De bedste rammer for børnenes dannelse, udvikling, læring og trivsel.</w:t>
            </w:r>
          </w:p>
          <w:p w:rsidR="00954E38" w:rsidRDefault="00CD73C5" w:rsidP="00CD73C5">
            <w:pPr>
              <w:pStyle w:val="Tekst3"/>
            </w:pPr>
            <w:r w:rsidRPr="00E13406">
              <w:t>Dermed er personalets ønske at inspirerer, udvikle og støtte det enkelte barn i deres måde, hvorpå de møder og oplever naturen, udelivet og science</w:t>
            </w:r>
          </w:p>
          <w:p w:rsidR="0074491D" w:rsidRDefault="0074491D" w:rsidP="00CD73C5">
            <w:pPr>
              <w:pStyle w:val="Tekst3"/>
            </w:pPr>
            <w:r>
              <w:object w:dxaOrig="1532" w:dyaOrig="991">
                <v:shape id="_x0000_i1027" type="#_x0000_t75" style="width:76.5pt;height:49.5pt" o:ole="">
                  <v:imagedata r:id="rId35" o:title=""/>
                </v:shape>
                <o:OLEObject Type="Embed" ProgID="AcroExch.Document.DC" ShapeID="_x0000_i1027" DrawAspect="Icon" ObjectID="_1691822467" r:id="rId36"/>
              </w:object>
            </w:r>
          </w:p>
          <w:p w:rsidR="0074491D" w:rsidRDefault="0074491D" w:rsidP="00CD73C5">
            <w:pPr>
              <w:pStyle w:val="Tekst3"/>
            </w:pPr>
          </w:p>
          <w:p w:rsidR="00CD73C5" w:rsidRDefault="00CD73C5" w:rsidP="00CD73C5">
            <w:pPr>
              <w:pStyle w:val="Tekst3"/>
            </w:pPr>
          </w:p>
          <w:p w:rsidR="00CD73C5" w:rsidRPr="007400E9" w:rsidRDefault="00AC279D" w:rsidP="00AC279D">
            <w:pPr>
              <w:pStyle w:val="Tekst3"/>
            </w:pPr>
            <w:r>
              <w:t xml:space="preserve">Skrevet </w:t>
            </w:r>
            <w:r w:rsidR="00CD73C5">
              <w:t xml:space="preserve">af </w:t>
            </w:r>
            <w:r>
              <w:t xml:space="preserve">Bettina, </w:t>
            </w:r>
            <w:r w:rsidR="00CD73C5">
              <w:t>pædagog fra løvestuen</w:t>
            </w:r>
            <w:r w:rsidR="00372F27">
              <w:t>.</w:t>
            </w:r>
          </w:p>
        </w:tc>
      </w:tr>
    </w:tbl>
    <w:p w:rsidR="00954E38" w:rsidRDefault="00954E38">
      <w:pPr>
        <w:spacing w:line="240" w:lineRule="auto"/>
      </w:pPr>
      <w: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D6CD6">
        <w:trPr>
          <w:cantSplit/>
        </w:trPr>
        <w:tc>
          <w:tcPr>
            <w:tcW w:w="7087" w:type="dxa"/>
          </w:tcPr>
          <w:p w:rsidR="00954E38" w:rsidRPr="00084F73" w:rsidRDefault="00954E38" w:rsidP="00AD6CD6">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AD6CD6">
            <w:pPr>
              <w:pStyle w:val="Byline"/>
            </w:pPr>
            <w:r w:rsidRPr="00954E38">
              <w:t>Den styrkede pædagogiske læreplan, Rammer og indhold, s. 46-47</w:t>
            </w:r>
          </w:p>
        </w:tc>
        <w:tc>
          <w:tcPr>
            <w:tcW w:w="2551" w:type="dxa"/>
          </w:tcPr>
          <w:p w:rsidR="00954E38" w:rsidRDefault="00954E38" w:rsidP="00AD6CD6">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6CD6">
        <w:tc>
          <w:tcPr>
            <w:tcW w:w="9638" w:type="dxa"/>
          </w:tcPr>
          <w:p w:rsidR="00954E38" w:rsidRPr="00954E38" w:rsidRDefault="00954E38" w:rsidP="00AD6CD6">
            <w:pPr>
              <w:pStyle w:val="Tekst4"/>
              <w:ind w:left="284"/>
            </w:pPr>
            <w:r w:rsidRPr="00954E38">
              <w:t>Pædagogiske mål for læreplanstemaet:</w:t>
            </w:r>
          </w:p>
          <w:p w:rsidR="00954E38" w:rsidRPr="00DB3B26" w:rsidRDefault="00954E38" w:rsidP="002D0BAD">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2D0BAD">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D6CD6">
        <w:tc>
          <w:tcPr>
            <w:tcW w:w="9638" w:type="dxa"/>
          </w:tcPr>
          <w:p w:rsidR="00954E38" w:rsidRDefault="00954E38" w:rsidP="00AD6CD6">
            <w:pPr>
              <w:pStyle w:val="Tekst5rd"/>
            </w:pPr>
            <w:r w:rsidRPr="00954E38">
              <w:t>Hvordan understøtter vores pædagogiske læringsmiljø, at børnene gør sig erfaringer med kultur, æstetik og fællesskab?</w:t>
            </w:r>
          </w:p>
          <w:p w:rsidR="00954E38" w:rsidRDefault="00954E38" w:rsidP="00AD6CD6">
            <w:pPr>
              <w:pStyle w:val="Tekst1rd"/>
            </w:pPr>
            <w:r w:rsidRPr="005D3542">
              <w:t>Herunder, hvordan vores pædagogiske læringsmiljø:</w:t>
            </w:r>
          </w:p>
          <w:p w:rsidR="00954E38" w:rsidRDefault="00954E38" w:rsidP="00AD6CD6">
            <w:pPr>
              <w:pStyle w:val="Bullettekst3rd"/>
            </w:pPr>
            <w:r w:rsidRPr="00954E38">
              <w:t>Understøtter de to pædagogiske mål for temaet Kultur, æstetik og fælle</w:t>
            </w:r>
            <w:r>
              <w:t>s</w:t>
            </w:r>
            <w:r w:rsidRPr="00954E38">
              <w:t>skab</w:t>
            </w:r>
          </w:p>
          <w:p w:rsidR="00954E38" w:rsidRDefault="00954E38" w:rsidP="00AD6CD6">
            <w:pPr>
              <w:pStyle w:val="Bullettekst3rd"/>
            </w:pPr>
            <w:r>
              <w:t xml:space="preserve">Tager udgangspunkt i det fælles pædagogiske grundlag </w:t>
            </w:r>
          </w:p>
          <w:p w:rsidR="000762B7" w:rsidRPr="009B072A" w:rsidRDefault="00954E38" w:rsidP="009B072A">
            <w:pPr>
              <w:pStyle w:val="Bullettekst3rd"/>
              <w:spacing w:after="240"/>
            </w:pPr>
            <w:r w:rsidRPr="00954E38">
              <w:t>Ses i samspil med de øvrige læreplanstemaer.</w:t>
            </w:r>
          </w:p>
          <w:p w:rsidR="00372F27" w:rsidRDefault="00372F27" w:rsidP="009B072A">
            <w:pPr>
              <w:pStyle w:val="Bullettekst3rd"/>
              <w:numPr>
                <w:ilvl w:val="0"/>
                <w:numId w:val="0"/>
              </w:numPr>
              <w:spacing w:after="240"/>
              <w:rPr>
                <w:color w:val="000000" w:themeColor="text1"/>
              </w:rPr>
            </w:pPr>
          </w:p>
          <w:p w:rsidR="00372F27" w:rsidRPr="00372F27" w:rsidRDefault="00372F27" w:rsidP="009B072A">
            <w:pPr>
              <w:pStyle w:val="Bullettekst3rd"/>
              <w:numPr>
                <w:ilvl w:val="0"/>
                <w:numId w:val="0"/>
              </w:numPr>
              <w:spacing w:after="240"/>
              <w:rPr>
                <w:b/>
                <w:color w:val="0070C0"/>
                <w:sz w:val="22"/>
                <w:szCs w:val="22"/>
              </w:rPr>
            </w:pPr>
            <w:r w:rsidRPr="00372F27">
              <w:rPr>
                <w:b/>
                <w:color w:val="0070C0"/>
                <w:sz w:val="22"/>
                <w:szCs w:val="22"/>
              </w:rPr>
              <w:t>Børnehuset Snerlen:</w:t>
            </w:r>
          </w:p>
          <w:p w:rsidR="009B072A" w:rsidRDefault="009B072A" w:rsidP="009B072A">
            <w:pPr>
              <w:pStyle w:val="Bullettekst3rd"/>
              <w:numPr>
                <w:ilvl w:val="0"/>
                <w:numId w:val="0"/>
              </w:numPr>
              <w:spacing w:after="240"/>
              <w:rPr>
                <w:color w:val="000000" w:themeColor="text1"/>
              </w:rPr>
            </w:pPr>
            <w:r>
              <w:rPr>
                <w:color w:val="000000" w:themeColor="text1"/>
              </w:rPr>
              <w:t xml:space="preserve">I Snerlen er det vigtigt at børnene tidligt oplever, at deres personlige bidrag til fællesskabet har relevans, og giver mening i dannelsen af relationer til stuens øvrige børn og voksne. </w:t>
            </w:r>
            <w:r>
              <w:rPr>
                <w:color w:val="000000" w:themeColor="text1"/>
              </w:rPr>
              <w:br/>
              <w:t>Vi anerkender f.eks. at børnenes egne initiativer til kontakt og udvikling af legekultur, er en vigtig forudsætning for at kunne tilegne sig nye færdigheder i andre sammenhænge.</w:t>
            </w:r>
            <w:r>
              <w:rPr>
                <w:color w:val="000000" w:themeColor="text1"/>
              </w:rPr>
              <w:br/>
              <w:t xml:space="preserve">Som ansatte er vi derfor opmærksomme på at skabe en passende balance mellem æstetiske og kulturelle læringsmiljøer for, med, og af børn. </w:t>
            </w:r>
          </w:p>
          <w:p w:rsidR="00372F27" w:rsidRDefault="009B072A" w:rsidP="009B072A">
            <w:pPr>
              <w:pStyle w:val="Bullettekst3rd"/>
              <w:numPr>
                <w:ilvl w:val="0"/>
                <w:numId w:val="0"/>
              </w:numPr>
              <w:spacing w:after="240"/>
              <w:rPr>
                <w:color w:val="000000" w:themeColor="text1"/>
              </w:rPr>
            </w:pPr>
            <w:r>
              <w:rPr>
                <w:color w:val="000000" w:themeColor="text1"/>
              </w:rPr>
              <w:t xml:space="preserve">Stuens indretning og tilhørende udvalg af legetøj vil typisk afspejle børnegruppens interesser, og udgangspunktet for aktiviteter med billedkunst, vil typisk understøtte børnenes kreative evner, og udviklingszoner. Her opmuntrer vi børnene til at formidle deres personlige udtryk i produkter af forskellige materialer. </w:t>
            </w:r>
            <w:r>
              <w:rPr>
                <w:color w:val="000000" w:themeColor="text1"/>
              </w:rPr>
              <w:br/>
            </w:r>
            <w:r>
              <w:rPr>
                <w:color w:val="000000" w:themeColor="text1"/>
              </w:rPr>
              <w:br/>
              <w:t xml:space="preserve">På legepladsen eller ture ud af huset, går vi på opdagelse sammen. Her er altid elementer af uforudsigelighed, som betyder at vi altid kommer ind/hjem en smule klogere på livet, hinanden og naturen. </w:t>
            </w:r>
            <w:r>
              <w:rPr>
                <w:color w:val="000000" w:themeColor="text1"/>
              </w:rPr>
              <w:br/>
            </w:r>
            <w:r>
              <w:rPr>
                <w:color w:val="000000" w:themeColor="text1"/>
              </w:rPr>
              <w:br/>
              <w:t xml:space="preserve">Dagens forløb er bygget op omkring velkendte rutiner og ritualer, såsom morgensamling med særligt fokus på stuekammeraternes navne. En lille sang, og en snak om dagens muligheder. Så er dagen rammesat, og børnene kan bruge overgangene til blandt </w:t>
            </w:r>
          </w:p>
          <w:p w:rsidR="009B072A" w:rsidRDefault="009B072A" w:rsidP="009B072A">
            <w:pPr>
              <w:pStyle w:val="Bullettekst3rd"/>
              <w:numPr>
                <w:ilvl w:val="0"/>
                <w:numId w:val="0"/>
              </w:numPr>
              <w:spacing w:after="240"/>
              <w:rPr>
                <w:color w:val="000000" w:themeColor="text1"/>
              </w:rPr>
            </w:pPr>
            <w:r>
              <w:rPr>
                <w:color w:val="000000" w:themeColor="text1"/>
              </w:rPr>
              <w:t>andet at finde en form for tidsbegreb.</w:t>
            </w:r>
            <w:r>
              <w:rPr>
                <w:color w:val="000000" w:themeColor="text1"/>
              </w:rPr>
              <w:br/>
              <w:t>Måske har et af børnene fødselsdag, og der synges fødselsdagssang og deles hyggelige små snacks ud.</w:t>
            </w:r>
          </w:p>
          <w:p w:rsidR="009B072A" w:rsidRDefault="009B072A" w:rsidP="009B072A">
            <w:pPr>
              <w:pStyle w:val="Bullettekst3rd"/>
              <w:numPr>
                <w:ilvl w:val="0"/>
                <w:numId w:val="0"/>
              </w:numPr>
              <w:spacing w:after="240"/>
              <w:rPr>
                <w:color w:val="000000" w:themeColor="text1"/>
              </w:rPr>
            </w:pPr>
            <w:r>
              <w:rPr>
                <w:color w:val="000000" w:themeColor="text1"/>
              </w:rPr>
              <w:t xml:space="preserve">Snerlen er det vigtigt at børnene tidligt oplever, at deres personlige bidrag til fællesskabet har relevans, og giver mening i dannelsen af relationer til stuens øvrige børn og voksne. </w:t>
            </w:r>
            <w:r>
              <w:rPr>
                <w:color w:val="000000" w:themeColor="text1"/>
              </w:rPr>
              <w:br/>
              <w:t>Vi anerkender f.eks. at børnenes egne initiativer til kontakt og udvikling af legekultur, er en vigtig forudsætning for at kunne tilegne sig nye færdigheder i andre sammenhænge.</w:t>
            </w:r>
            <w:r>
              <w:rPr>
                <w:color w:val="000000" w:themeColor="text1"/>
              </w:rPr>
              <w:br/>
              <w:t xml:space="preserve">Som ansatte er vi derfor opmærksomme på at skabe en passende balance mellem æstetiske og kulturelle læringsmiljøer for, med, og af børn. </w:t>
            </w:r>
          </w:p>
          <w:p w:rsidR="009B072A" w:rsidRDefault="009B072A" w:rsidP="009B072A">
            <w:pPr>
              <w:pStyle w:val="Bullettekst3rd"/>
              <w:numPr>
                <w:ilvl w:val="0"/>
                <w:numId w:val="33"/>
              </w:numPr>
              <w:spacing w:after="240"/>
              <w:rPr>
                <w:color w:val="000000" w:themeColor="text1"/>
              </w:rPr>
            </w:pPr>
            <w:r>
              <w:rPr>
                <w:color w:val="000000" w:themeColor="text1"/>
              </w:rPr>
              <w:t xml:space="preserve">Stuens indretning og tilhørende udvalg af legetøj vil typisk afspejle børnegruppens interesser, og udgangspunktet for aktiviteter med billedkunst, vil typisk understøtte børnenes kreative evner, og udviklingszoner. Her opmuntrer vi børnene til at formidle deres personlige udtryk i produkter af forskellige materialer. </w:t>
            </w:r>
            <w:r>
              <w:rPr>
                <w:color w:val="000000" w:themeColor="text1"/>
              </w:rPr>
              <w:br/>
            </w:r>
            <w:r>
              <w:rPr>
                <w:color w:val="000000" w:themeColor="text1"/>
              </w:rPr>
              <w:br/>
              <w:t xml:space="preserve">På legepladsen eller ture ud af huset, går vi på opdagelse sammen. Her er altid elementer af uforudsigelighed, som betyder at vi altid kommer ind/hjem en smule klogere på livet, hinanden og naturen. </w:t>
            </w:r>
            <w:r>
              <w:rPr>
                <w:color w:val="000000" w:themeColor="text1"/>
              </w:rPr>
              <w:br/>
            </w:r>
            <w:r>
              <w:rPr>
                <w:color w:val="000000" w:themeColor="text1"/>
              </w:rPr>
              <w:br/>
              <w:t>Dagens forløb er bygget op omkring velkendte rutiner og ritualer, såsom morgensamling med særligt fokus på stuekammeraternes navne. En lille sang, og en snak om dagens muligheder. Så er dagen rammesat, og børnene kan bruge overgangene til blandt andet at finde en form for tidsbegreb.</w:t>
            </w:r>
            <w:r>
              <w:rPr>
                <w:color w:val="000000" w:themeColor="text1"/>
              </w:rPr>
              <w:br/>
              <w:t>Måske har et af børnene fødselsdag, og der synges fødselsdagssang og deles hyggelige små snacks ud.</w:t>
            </w:r>
          </w:p>
          <w:p w:rsidR="00AB2729" w:rsidRDefault="00AB2729" w:rsidP="00AB2729">
            <w:pPr>
              <w:pStyle w:val="Bullettekst3rd"/>
              <w:numPr>
                <w:ilvl w:val="0"/>
                <w:numId w:val="0"/>
              </w:numPr>
              <w:spacing w:after="240"/>
              <w:ind w:left="227" w:hanging="227"/>
              <w:rPr>
                <w:color w:val="000000" w:themeColor="text1"/>
              </w:rPr>
            </w:pPr>
          </w:p>
          <w:p w:rsidR="00AB2729" w:rsidRDefault="00AB2729" w:rsidP="00AB2729">
            <w:pPr>
              <w:pStyle w:val="Bullettekst3rd"/>
              <w:numPr>
                <w:ilvl w:val="0"/>
                <w:numId w:val="0"/>
              </w:numPr>
              <w:spacing w:after="240"/>
              <w:ind w:left="227" w:hanging="227"/>
              <w:rPr>
                <w:color w:val="000000" w:themeColor="text1"/>
              </w:rPr>
            </w:pPr>
            <w:r>
              <w:rPr>
                <w:color w:val="000000" w:themeColor="text1"/>
              </w:rPr>
              <w:t>Skrevet af Lene, pædagog på bjørnestuen</w:t>
            </w:r>
            <w:r w:rsidR="00372F27">
              <w:rPr>
                <w:color w:val="000000" w:themeColor="text1"/>
              </w:rPr>
              <w:t>.</w:t>
            </w:r>
          </w:p>
          <w:p w:rsidR="009B072A" w:rsidRPr="000762B7" w:rsidRDefault="009B072A" w:rsidP="009B072A">
            <w:pPr>
              <w:pStyle w:val="Bullettekst3rd"/>
              <w:numPr>
                <w:ilvl w:val="0"/>
                <w:numId w:val="0"/>
              </w:numPr>
              <w:spacing w:after="240"/>
              <w:rPr>
                <w:color w:val="0070C0"/>
              </w:rPr>
            </w:pPr>
          </w:p>
          <w:p w:rsidR="009B072A" w:rsidRDefault="009B072A" w:rsidP="00253175">
            <w:pPr>
              <w:pStyle w:val="Bullettekst3rd"/>
              <w:numPr>
                <w:ilvl w:val="0"/>
                <w:numId w:val="0"/>
              </w:numPr>
              <w:spacing w:after="240"/>
            </w:pPr>
          </w:p>
          <w:p w:rsidR="00253175" w:rsidRPr="007400E9" w:rsidRDefault="0074491D" w:rsidP="00253175">
            <w:pPr>
              <w:pStyle w:val="Bullettekst3rd"/>
              <w:numPr>
                <w:ilvl w:val="0"/>
                <w:numId w:val="0"/>
              </w:numPr>
              <w:spacing w:after="240"/>
            </w:pPr>
            <w:r>
              <w:object w:dxaOrig="1532" w:dyaOrig="991">
                <v:shape id="_x0000_i1028" type="#_x0000_t75" style="width:76.5pt;height:49.5pt" o:ole="">
                  <v:imagedata r:id="rId38" o:title=""/>
                </v:shape>
                <o:OLEObject Type="Embed" ProgID="AcroExch.Document.DC" ShapeID="_x0000_i1028" DrawAspect="Icon" ObjectID="_1691822468" r:id="rId39"/>
              </w:object>
            </w:r>
          </w:p>
        </w:tc>
      </w:tr>
    </w:tbl>
    <w:p w:rsidR="00433B67" w:rsidRDefault="00433B67">
      <w:pPr>
        <w:spacing w:line="240" w:lineRule="auto"/>
      </w:pPr>
      <w:r>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AD6CD6">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D6CD6">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423FD4" w:rsidRPr="00423FD4" w:rsidRDefault="002773B3" w:rsidP="00423FD4">
            <w:pPr>
              <w:pStyle w:val="Tekst5bl"/>
            </w:pPr>
            <w:r w:rsidRPr="002773B3">
              <w:t>Det vil sige, hvordan dokumenterer og evaluerer vi løbende vores pædagogiske arbejde, herunder sammenhængen mellem det pædagogiske læringsmiljø og de tolv pædagogiske mål?</w:t>
            </w:r>
          </w:p>
          <w:p w:rsidR="00423FD4" w:rsidRPr="00B31CBA" w:rsidRDefault="00423FD4" w:rsidP="00423FD4">
            <w:pPr>
              <w:pStyle w:val="Tekst3"/>
            </w:pPr>
            <w:r w:rsidRPr="00B31CBA">
              <w:t>Som en del af arbejdet med kvalitet og det lovpligtige tilsyn, har Helsingør Kommune besluttet at benytte KIDS observationsmateriale. KIDS er et evidensbaseret dokumentations- og udviklingsværktøj til at forbedre den pædagogisk kvalitet</w:t>
            </w:r>
            <w:r w:rsidR="00A0341E">
              <w:t xml:space="preserve"> i dagtilbud</w:t>
            </w:r>
            <w:r w:rsidRPr="00B31CBA">
              <w:t>. Hermed sikres</w:t>
            </w:r>
            <w:r w:rsidR="009206FD">
              <w:t>,</w:t>
            </w:r>
            <w:r w:rsidRPr="00B31CBA">
              <w:t xml:space="preserve"> at der på tværs af kommunen bliver observeret, vurderet og udviklet på et ensartet og kvalitativt grundlag. Arbejdet med KIDS understøtter også dagtilbuddenes arbejde med den styrkede </w:t>
            </w:r>
            <w:r w:rsidR="00A0341E">
              <w:t xml:space="preserve">pædagogiske </w:t>
            </w:r>
            <w:r w:rsidRPr="00B31CBA">
              <w:t>læreplan. Observ</w:t>
            </w:r>
            <w:r w:rsidR="00A0341E">
              <w:t>ationerne gøres i samarbejde</w:t>
            </w:r>
            <w:r w:rsidR="00372F27">
              <w:t xml:space="preserve"> mellem Center for Dagtilbud, s</w:t>
            </w:r>
            <w:r w:rsidR="00A0341E">
              <w:t>koler</w:t>
            </w:r>
            <w:r w:rsidR="00372F27">
              <w:t>, fritid og idræt</w:t>
            </w:r>
            <w:r w:rsidRPr="00B31CBA">
              <w:t xml:space="preserve"> </w:t>
            </w:r>
            <w:r w:rsidR="00A0341E">
              <w:t xml:space="preserve">og dagtilbuddene. Det betyder, at </w:t>
            </w:r>
            <w:r w:rsidRPr="00B31CBA">
              <w:t>kvalitetssikringen og kompetenceudviklingen sker i samarbejde med per</w:t>
            </w:r>
            <w:r w:rsidR="0046219D">
              <w:t>sonale og leder via samskabelse</w:t>
            </w:r>
            <w:r w:rsidR="00372F27">
              <w:t xml:space="preserve">s </w:t>
            </w:r>
            <w:r w:rsidRPr="00B31CBA">
              <w:t xml:space="preserve">processer og dialog. Processen i et KIDS-forløb består af 5 trin: 1) forberedelse, 2) observation, 3) dialog, 4) handleplan og 5) sparring.  </w:t>
            </w:r>
          </w:p>
          <w:p w:rsidR="00BA064B" w:rsidRDefault="00BA064B" w:rsidP="00AD6CD6">
            <w:pPr>
              <w:pStyle w:val="Tekst3"/>
              <w:rPr>
                <w:color w:val="1780C7" w:themeColor="accent3" w:themeShade="80"/>
              </w:rPr>
            </w:pPr>
          </w:p>
          <w:p w:rsidR="00EB75D9" w:rsidRDefault="00057453" w:rsidP="00AD6CD6">
            <w:pPr>
              <w:pStyle w:val="Tekst3"/>
              <w:rPr>
                <w:color w:val="1780C7" w:themeColor="accent3" w:themeShade="80"/>
              </w:rPr>
            </w:pPr>
            <w:r w:rsidRPr="00E45BCB">
              <w:rPr>
                <w:b/>
                <w:color w:val="1780C7" w:themeColor="accent3" w:themeShade="80"/>
              </w:rPr>
              <w:t>Børnehuset Snerlen</w:t>
            </w:r>
            <w:r>
              <w:rPr>
                <w:color w:val="1780C7" w:themeColor="accent3" w:themeShade="80"/>
              </w:rPr>
              <w:t>:</w:t>
            </w:r>
          </w:p>
          <w:p w:rsidR="00057453" w:rsidRPr="00EB75D9" w:rsidRDefault="00057453" w:rsidP="00AD6CD6">
            <w:pPr>
              <w:pStyle w:val="Tekst3"/>
              <w:rPr>
                <w:color w:val="1780C7" w:themeColor="accent3" w:themeShade="80"/>
              </w:rPr>
            </w:pPr>
            <w:r>
              <w:t>Vi har igennem årene haft fokus på evaluerings metoder og div</w:t>
            </w:r>
            <w:r w:rsidR="00372F27">
              <w:t>erse</w:t>
            </w:r>
            <w:r>
              <w:t xml:space="preserve"> strukturere</w:t>
            </w:r>
            <w:r w:rsidR="00372F27">
              <w:t>r</w:t>
            </w:r>
            <w:r>
              <w:t xml:space="preserve"> for, at fremme arbejdet omkring evaluering. Børnehuset Snerlen har igennem mange år</w:t>
            </w:r>
            <w:r w:rsidR="00372F27">
              <w:t xml:space="preserve"> brugt mest tid på, at evaluere</w:t>
            </w:r>
            <w:r w:rsidR="009259F9">
              <w:t>,</w:t>
            </w:r>
            <w:r>
              <w:t xml:space="preserve"> løben</w:t>
            </w:r>
            <w:r w:rsidR="009259F9">
              <w:t>de mens vi har været i driften, omkring barnet og familien</w:t>
            </w:r>
            <w:r w:rsidR="00372F27">
              <w:t>.</w:t>
            </w:r>
            <w:r w:rsidR="009259F9">
              <w:t xml:space="preserve"> Vi har evalueret på møder med andre faggrupper og familier. </w:t>
            </w:r>
            <w:r>
              <w:t>Vi har arbejdet med div</w:t>
            </w:r>
            <w:r w:rsidR="00372F27">
              <w:t>erse</w:t>
            </w:r>
            <w:r>
              <w:t xml:space="preserve"> teorier om evaluering som fremkommer fra vores konsulenter og overordnet</w:t>
            </w:r>
            <w:r w:rsidR="00372F27">
              <w:t>,</w:t>
            </w:r>
            <w:r>
              <w:t xml:space="preserve"> samt krav fra børn</w:t>
            </w:r>
            <w:r w:rsidR="00372F27">
              <w:t>-</w:t>
            </w:r>
            <w:r>
              <w:t xml:space="preserve"> og ungemi</w:t>
            </w:r>
            <w:r w:rsidR="007A3568">
              <w:t>nister</w:t>
            </w:r>
            <w:r w:rsidR="00372F27">
              <w:t>i</w:t>
            </w:r>
            <w:r w:rsidR="007A3568">
              <w:t>et.</w:t>
            </w:r>
          </w:p>
          <w:p w:rsidR="009259F9" w:rsidRDefault="009259F9" w:rsidP="00AD6CD6">
            <w:pPr>
              <w:pStyle w:val="Tekst3"/>
            </w:pPr>
            <w:r>
              <w:t>Der har fornyelige været et paradigmeskift mellem den gam</w:t>
            </w:r>
            <w:r w:rsidR="00372F27">
              <w:t>le læreplan til den ”nye styrkede</w:t>
            </w:r>
            <w:r>
              <w:t xml:space="preserve"> læreplan”</w:t>
            </w:r>
            <w:r w:rsidR="00E45BCB">
              <w:t xml:space="preserve">.      </w:t>
            </w:r>
            <w:r>
              <w:t>Paradigmeskifte kort forklaret</w:t>
            </w:r>
            <w:r w:rsidR="00BA064B">
              <w:t>,</w:t>
            </w:r>
            <w:r>
              <w:t xml:space="preserve"> </w:t>
            </w:r>
            <w:r w:rsidR="00BA064B">
              <w:t xml:space="preserve">består af: </w:t>
            </w:r>
            <w:r w:rsidR="00372F27">
              <w:t xml:space="preserve">før skulle dagområdet evaluere </w:t>
            </w:r>
            <w:r>
              <w:t xml:space="preserve">det pædagogiske arbejde til det politiske niveau og til det overordnet ledelse </w:t>
            </w:r>
            <w:r w:rsidR="00372F27">
              <w:t xml:space="preserve">niveau, center for dagtilbud, </w:t>
            </w:r>
            <w:r>
              <w:t>skole</w:t>
            </w:r>
            <w:r w:rsidR="00372F27">
              <w:t>, fritid og idræt</w:t>
            </w:r>
            <w:r>
              <w:t>. Nu, skal vi evaluere vores pædagogiske daglige arbejde til eget niveau</w:t>
            </w:r>
            <w:r w:rsidR="00BA064B">
              <w:t>,</w:t>
            </w:r>
            <w:r w:rsidR="00372F27">
              <w:t xml:space="preserve"> til gavn for eget blik for</w:t>
            </w:r>
            <w:r>
              <w:t xml:space="preserve"> kvalitet og udvikling i vores eget arbejde.</w:t>
            </w:r>
          </w:p>
          <w:p w:rsidR="009259F9" w:rsidRDefault="009259F9" w:rsidP="00AD6CD6">
            <w:pPr>
              <w:pStyle w:val="Tekst3"/>
            </w:pPr>
            <w:r>
              <w:t xml:space="preserve">Hvordan gør vi så dette: </w:t>
            </w:r>
          </w:p>
          <w:p w:rsidR="009259F9" w:rsidRDefault="009259F9" w:rsidP="002D0BAD">
            <w:pPr>
              <w:pStyle w:val="Tekst3"/>
              <w:numPr>
                <w:ilvl w:val="0"/>
                <w:numId w:val="23"/>
              </w:numPr>
            </w:pPr>
            <w:r>
              <w:t xml:space="preserve">Det er stadig en ny opgave og vi </w:t>
            </w:r>
            <w:r w:rsidR="00372F27">
              <w:t xml:space="preserve">har besluttet os for en arbejdsramme, </w:t>
            </w:r>
            <w:r>
              <w:t>hvori vi skal fremme og dygtiggøre os i forhold til</w:t>
            </w:r>
            <w:r w:rsidR="00C37ABE">
              <w:t>,</w:t>
            </w:r>
            <w:r>
              <w:t xml:space="preserve"> at lave gode, brugbare og relevante evalueringer.</w:t>
            </w:r>
          </w:p>
          <w:p w:rsidR="00C37ABE" w:rsidRDefault="00C37ABE" w:rsidP="002D0BAD">
            <w:pPr>
              <w:pStyle w:val="Tekst3"/>
              <w:numPr>
                <w:ilvl w:val="0"/>
                <w:numId w:val="23"/>
              </w:numPr>
            </w:pPr>
            <w:r>
              <w:t>Vi har haft en læringsaften med en af vores leder</w:t>
            </w:r>
            <w:r w:rsidR="00372F27">
              <w:t>e</w:t>
            </w:r>
            <w:r>
              <w:t xml:space="preserve"> i distriktet</w:t>
            </w:r>
            <w:r w:rsidR="000A6EC6">
              <w:t>,</w:t>
            </w:r>
            <w:r>
              <w:t xml:space="preserve"> som har fortalt om struktur og systematik. Vi </w:t>
            </w:r>
            <w:r w:rsidR="000A6EC6">
              <w:t xml:space="preserve">fik lov til, </w:t>
            </w:r>
            <w:r>
              <w:t>at bruge det materiale som hun have taget med fra sin viden og master</w:t>
            </w:r>
            <w:r w:rsidR="000A6EC6">
              <w:t>uddannelse</w:t>
            </w:r>
            <w:r>
              <w:t>.</w:t>
            </w:r>
          </w:p>
          <w:p w:rsidR="002A1505" w:rsidRDefault="00C37ABE" w:rsidP="002D0BAD">
            <w:pPr>
              <w:pStyle w:val="Tekst3"/>
              <w:numPr>
                <w:ilvl w:val="0"/>
                <w:numId w:val="23"/>
              </w:numPr>
            </w:pPr>
            <w:r>
              <w:t xml:space="preserve">Dvs. af vi </w:t>
            </w:r>
            <w:r w:rsidR="000A6EC6">
              <w:t>som samlet medarbejder</w:t>
            </w:r>
            <w:r>
              <w:t>gruppe</w:t>
            </w:r>
            <w:r w:rsidR="000A6EC6">
              <w:t xml:space="preserve"> arbejdet med dette siden</w:t>
            </w:r>
            <w:r w:rsidR="00372F27">
              <w:t xml:space="preserve"> </w:t>
            </w:r>
            <w:r>
              <w:t>jan</w:t>
            </w:r>
            <w:r w:rsidR="00372F27">
              <w:t>uar</w:t>
            </w:r>
            <w:r>
              <w:t xml:space="preserve"> 2020 – startede på: aktionslæring. </w:t>
            </w:r>
            <w:r w:rsidR="00A17884">
              <w:t>Vi har sat ramme</w:t>
            </w:r>
            <w:r w:rsidR="00372F27">
              <w:t>n og alle arbejder ud fra samme</w:t>
            </w:r>
            <w:r w:rsidR="00A17884">
              <w:t xml:space="preserve"> parameter og teori, nærmeste udviklings zone. Dertil har alle stuer fået en mappe med forklaringer og skabeloner, Det er stue pædagogen som er ansvarlig for at sætte aktioner i gang. Temaet for aktionerne er stue teamet ansvarlig for i fælleskab.</w:t>
            </w:r>
            <w:r>
              <w:t xml:space="preserve">      </w:t>
            </w:r>
          </w:p>
          <w:p w:rsidR="00C37ABE" w:rsidRDefault="002A1505" w:rsidP="002A1505">
            <w:pPr>
              <w:pStyle w:val="Tekst3"/>
              <w:ind w:left="720"/>
            </w:pPr>
            <w:r>
              <w:t>1.Selvevaluering over nuværende praksis</w:t>
            </w:r>
          </w:p>
          <w:p w:rsidR="002A1505" w:rsidRDefault="0046219D" w:rsidP="0046219D">
            <w:pPr>
              <w:pStyle w:val="Tekst3"/>
              <w:ind w:left="720"/>
            </w:pPr>
            <w:r>
              <w:t>2. Opfølgning og tilpasning - refleksion</w:t>
            </w:r>
          </w:p>
          <w:p w:rsidR="0046219D" w:rsidRDefault="0046219D" w:rsidP="0046219D">
            <w:pPr>
              <w:pStyle w:val="Tekst3"/>
              <w:ind w:left="720"/>
            </w:pPr>
            <w:r>
              <w:t>3.  Selvevaluering over ny praksis - refleksion</w:t>
            </w:r>
          </w:p>
          <w:p w:rsidR="00A17884" w:rsidRDefault="00A17884" w:rsidP="00A17884">
            <w:pPr>
              <w:pStyle w:val="Tekst3"/>
              <w:ind w:left="720"/>
            </w:pPr>
          </w:p>
          <w:p w:rsidR="00A17884" w:rsidRDefault="00A17884" w:rsidP="00F421FF">
            <w:pPr>
              <w:pStyle w:val="Tekst3"/>
            </w:pPr>
            <w:r>
              <w:t>Alle stuer er forpligte</w:t>
            </w:r>
            <w:r w:rsidR="004F6AC3">
              <w:t>t</w:t>
            </w:r>
            <w:r>
              <w:t xml:space="preserve"> til at sætte handli</w:t>
            </w:r>
            <w:r w:rsidR="004F6AC3">
              <w:t>n</w:t>
            </w:r>
            <w:r>
              <w:t>g på de elementer i hverdagen som de er nysgerrige på eller hvor der ønske</w:t>
            </w:r>
            <w:r w:rsidR="004F6AC3">
              <w:t>s</w:t>
            </w:r>
            <w:r>
              <w:t xml:space="preserve"> ændringer. Det kan udspille sig som små eller større lærings forløb.</w:t>
            </w:r>
          </w:p>
          <w:p w:rsidR="00F421FF" w:rsidRDefault="00C82BC1" w:rsidP="00F421FF">
            <w:pPr>
              <w:pStyle w:val="Tekst3"/>
            </w:pPr>
            <w:r>
              <w:t>Disse tre</w:t>
            </w:r>
            <w:r w:rsidR="00F421FF">
              <w:t xml:space="preserve"> arbejdes skabeloner er rammen om, den proces som pædagogen på hver enkel stue er ansvarlig for, at i g</w:t>
            </w:r>
            <w:r w:rsidR="004F6AC3">
              <w:t>ang sætte. Det skal være et red</w:t>
            </w:r>
            <w:r w:rsidR="00F421FF">
              <w:t>skab, som skal bruges, hver gang, man bliver nysgerrig på en handling eller mangel på sammen.</w:t>
            </w:r>
          </w:p>
          <w:p w:rsidR="00F421FF" w:rsidRDefault="00F421FF" w:rsidP="00F421FF">
            <w:pPr>
              <w:pStyle w:val="Tekst3"/>
            </w:pPr>
            <w:r>
              <w:t xml:space="preserve">Denne evaluerings metode skal bruges på; </w:t>
            </w:r>
          </w:p>
          <w:p w:rsidR="00F421FF" w:rsidRDefault="00F421FF" w:rsidP="002D0BAD">
            <w:pPr>
              <w:pStyle w:val="Tekst3"/>
              <w:numPr>
                <w:ilvl w:val="0"/>
                <w:numId w:val="24"/>
              </w:numPr>
            </w:pPr>
            <w:r>
              <w:t>Stuen niveau (børnene og det pædagogiske arbejde) fx hvis et barn er udfordret i relationer eller hvis fx man ønske</w:t>
            </w:r>
            <w:r w:rsidR="004F6AC3">
              <w:t xml:space="preserve">r, at ændre på samarbejds </w:t>
            </w:r>
            <w:r>
              <w:t>strukturen på stuen.</w:t>
            </w:r>
          </w:p>
          <w:p w:rsidR="00F421FF" w:rsidRDefault="00F421FF" w:rsidP="002D0BAD">
            <w:pPr>
              <w:pStyle w:val="Tekst3"/>
              <w:numPr>
                <w:ilvl w:val="0"/>
                <w:numId w:val="24"/>
              </w:numPr>
            </w:pPr>
            <w:r>
              <w:t>I afdelings niveau (emner som stuerne har tilfælles) vuggestuen, her kunne kan fx sætte fokus på, hvordan eftermiddagene udspiller sig med børnene? eller børnehaven fx hvordan kan vi støtte børnene, på en mere kreativ sproglig måde?</w:t>
            </w:r>
          </w:p>
          <w:p w:rsidR="00057453" w:rsidRPr="00057453" w:rsidRDefault="00F421FF" w:rsidP="004F6AC3">
            <w:pPr>
              <w:pStyle w:val="Tekst3"/>
              <w:numPr>
                <w:ilvl w:val="0"/>
                <w:numId w:val="24"/>
              </w:numPr>
            </w:pPr>
            <w:r>
              <w:t xml:space="preserve">Arbejde på tværs af huset (emner som alle har tilfælles) kunne man fx udfordre værdier og måske finde nye veje </w:t>
            </w:r>
            <w:r w:rsidR="004F6AC3">
              <w:t>til arbejdsgange,</w:t>
            </w:r>
            <w:r>
              <w:t xml:space="preserve"> heraf eller fx selv evalueringen fælles traditioner osv. </w:t>
            </w:r>
            <w:r w:rsidR="00E45BCB">
              <w:t xml:space="preserve">                        </w:t>
            </w:r>
            <w:r>
              <w:t xml:space="preserve">Disse indsatser skal vi </w:t>
            </w:r>
            <w:r w:rsidR="00FB7338">
              <w:t xml:space="preserve">bruge </w:t>
            </w:r>
            <w:r>
              <w:t>aktions læring</w:t>
            </w:r>
            <w:r w:rsidR="00FB7338">
              <w:t xml:space="preserve"> til</w:t>
            </w:r>
            <w:r>
              <w:t>.</w:t>
            </w:r>
          </w:p>
        </w:tc>
      </w:tr>
    </w:tbl>
    <w:p w:rsidR="00044652" w:rsidRDefault="00044652">
      <w:pPr>
        <w:spacing w:line="240" w:lineRule="auto"/>
      </w:pPr>
    </w:p>
    <w:sectPr w:rsidR="0004465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C40" w:rsidRDefault="00473C40" w:rsidP="000A7ADE">
      <w:pPr>
        <w:spacing w:line="240" w:lineRule="auto"/>
      </w:pPr>
      <w:r>
        <w:separator/>
      </w:r>
    </w:p>
  </w:endnote>
  <w:endnote w:type="continuationSeparator" w:id="0">
    <w:p w:rsidR="00473C40" w:rsidRDefault="00473C40"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616" w:rsidRDefault="002C0616" w:rsidP="003F742D">
    <w:pPr>
      <w:pStyle w:val="Sidefod"/>
      <w:jc w:val="right"/>
    </w:pPr>
    <w:r>
      <w:fldChar w:fldCharType="begin"/>
    </w:r>
    <w:r>
      <w:instrText>PAGE   \* MERGEFORMAT</w:instrText>
    </w:r>
    <w:r>
      <w:fldChar w:fldCharType="separate"/>
    </w:r>
    <w:r w:rsidR="00651E2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C40" w:rsidRDefault="00473C40" w:rsidP="000A7ADE">
      <w:pPr>
        <w:spacing w:line="240" w:lineRule="auto"/>
      </w:pPr>
      <w:r>
        <w:separator/>
      </w:r>
    </w:p>
  </w:footnote>
  <w:footnote w:type="continuationSeparator" w:id="0">
    <w:p w:rsidR="00473C40" w:rsidRDefault="00473C40"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616" w:rsidRDefault="002C061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1E30E5E"/>
    <w:multiLevelType w:val="hybridMultilevel"/>
    <w:tmpl w:val="F762FBA8"/>
    <w:lvl w:ilvl="0" w:tplc="48B240A2">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070456CF"/>
    <w:multiLevelType w:val="hybridMultilevel"/>
    <w:tmpl w:val="2C7E54F0"/>
    <w:lvl w:ilvl="0" w:tplc="D5E07970">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8AA0802"/>
    <w:multiLevelType w:val="hybridMultilevel"/>
    <w:tmpl w:val="E3CED0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12D1DD6"/>
    <w:multiLevelType w:val="hybridMultilevel"/>
    <w:tmpl w:val="7D467FF2"/>
    <w:lvl w:ilvl="0" w:tplc="16565BEA">
      <w:start w:val="2"/>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FBA60F6"/>
    <w:multiLevelType w:val="hybridMultilevel"/>
    <w:tmpl w:val="126292E6"/>
    <w:lvl w:ilvl="0" w:tplc="74E88DB6">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14502D7"/>
    <w:multiLevelType w:val="hybridMultilevel"/>
    <w:tmpl w:val="42726A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4477D80"/>
    <w:multiLevelType w:val="hybridMultilevel"/>
    <w:tmpl w:val="48925720"/>
    <w:lvl w:ilvl="0" w:tplc="C922D162">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CE45D4C"/>
    <w:multiLevelType w:val="hybridMultilevel"/>
    <w:tmpl w:val="FFDC3F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B31E3A"/>
    <w:multiLevelType w:val="hybridMultilevel"/>
    <w:tmpl w:val="DB8881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DE2C51"/>
    <w:multiLevelType w:val="hybridMultilevel"/>
    <w:tmpl w:val="C2561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CB54C41"/>
    <w:multiLevelType w:val="hybridMultilevel"/>
    <w:tmpl w:val="94286468"/>
    <w:lvl w:ilvl="0" w:tplc="7166F79A">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D4620DE"/>
    <w:multiLevelType w:val="hybridMultilevel"/>
    <w:tmpl w:val="48B000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0CF2E0E"/>
    <w:multiLevelType w:val="multilevel"/>
    <w:tmpl w:val="1B1A392A"/>
    <w:numStyleLink w:val="Hvidtalopstilling"/>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9B27E66"/>
    <w:multiLevelType w:val="hybridMultilevel"/>
    <w:tmpl w:val="B0FAE1A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E1F4E44"/>
    <w:multiLevelType w:val="hybridMultilevel"/>
    <w:tmpl w:val="3E72FA20"/>
    <w:lvl w:ilvl="0" w:tplc="F0A203F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22"/>
  </w:num>
  <w:num w:numId="14">
    <w:abstractNumId w:val="16"/>
  </w:num>
  <w:num w:numId="15">
    <w:abstractNumId w:val="28"/>
  </w:num>
  <w:num w:numId="16">
    <w:abstractNumId w:val="32"/>
  </w:num>
  <w:num w:numId="17">
    <w:abstractNumId w:val="29"/>
  </w:num>
  <w:num w:numId="18">
    <w:abstractNumId w:val="24"/>
  </w:num>
  <w:num w:numId="19">
    <w:abstractNumId w:val="10"/>
  </w:num>
  <w:num w:numId="20">
    <w:abstractNumId w:val="23"/>
  </w:num>
  <w:num w:numId="21">
    <w:abstractNumId w:val="18"/>
  </w:num>
  <w:num w:numId="22">
    <w:abstractNumId w:val="13"/>
  </w:num>
  <w:num w:numId="23">
    <w:abstractNumId w:val="31"/>
  </w:num>
  <w:num w:numId="24">
    <w:abstractNumId w:val="30"/>
  </w:num>
  <w:num w:numId="25">
    <w:abstractNumId w:val="25"/>
  </w:num>
  <w:num w:numId="26">
    <w:abstractNumId w:val="11"/>
  </w:num>
  <w:num w:numId="27">
    <w:abstractNumId w:val="19"/>
  </w:num>
  <w:num w:numId="28">
    <w:abstractNumId w:val="15"/>
  </w:num>
  <w:num w:numId="29">
    <w:abstractNumId w:val="21"/>
  </w:num>
  <w:num w:numId="30">
    <w:abstractNumId w:val="26"/>
  </w:num>
  <w:num w:numId="31">
    <w:abstractNumId w:val="27"/>
  </w:num>
  <w:num w:numId="32">
    <w:abstractNumId w:val="17"/>
  </w:num>
  <w:num w:numId="33">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revisionView w:inkAnnotations="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11D82"/>
    <w:rsid w:val="00014733"/>
    <w:rsid w:val="000248EF"/>
    <w:rsid w:val="00032D5C"/>
    <w:rsid w:val="00036360"/>
    <w:rsid w:val="00044652"/>
    <w:rsid w:val="000469C8"/>
    <w:rsid w:val="00047E0D"/>
    <w:rsid w:val="00047FFC"/>
    <w:rsid w:val="00053EDA"/>
    <w:rsid w:val="0005663A"/>
    <w:rsid w:val="00056F60"/>
    <w:rsid w:val="00057453"/>
    <w:rsid w:val="0006204E"/>
    <w:rsid w:val="000706E9"/>
    <w:rsid w:val="0007291E"/>
    <w:rsid w:val="00074478"/>
    <w:rsid w:val="000762B7"/>
    <w:rsid w:val="00076E7E"/>
    <w:rsid w:val="00082899"/>
    <w:rsid w:val="00084F73"/>
    <w:rsid w:val="0009203D"/>
    <w:rsid w:val="000928F0"/>
    <w:rsid w:val="000A1C28"/>
    <w:rsid w:val="000A1D4B"/>
    <w:rsid w:val="000A6EC6"/>
    <w:rsid w:val="000A7ADE"/>
    <w:rsid w:val="000B42A5"/>
    <w:rsid w:val="000C1029"/>
    <w:rsid w:val="000D27A2"/>
    <w:rsid w:val="000D51A2"/>
    <w:rsid w:val="000D618C"/>
    <w:rsid w:val="000E19B9"/>
    <w:rsid w:val="000E4021"/>
    <w:rsid w:val="000F46D9"/>
    <w:rsid w:val="000F6015"/>
    <w:rsid w:val="000F6C38"/>
    <w:rsid w:val="001008D3"/>
    <w:rsid w:val="00102F81"/>
    <w:rsid w:val="0011037D"/>
    <w:rsid w:val="00110732"/>
    <w:rsid w:val="0011267F"/>
    <w:rsid w:val="00122371"/>
    <w:rsid w:val="001235F4"/>
    <w:rsid w:val="00125B15"/>
    <w:rsid w:val="00126ED6"/>
    <w:rsid w:val="00127978"/>
    <w:rsid w:val="0012799A"/>
    <w:rsid w:val="00151C70"/>
    <w:rsid w:val="001527A1"/>
    <w:rsid w:val="0015568F"/>
    <w:rsid w:val="001729C8"/>
    <w:rsid w:val="001735AF"/>
    <w:rsid w:val="0018084A"/>
    <w:rsid w:val="00181670"/>
    <w:rsid w:val="00182693"/>
    <w:rsid w:val="001826DE"/>
    <w:rsid w:val="00185236"/>
    <w:rsid w:val="00190447"/>
    <w:rsid w:val="00191450"/>
    <w:rsid w:val="0019454B"/>
    <w:rsid w:val="001A38A0"/>
    <w:rsid w:val="001A6EE8"/>
    <w:rsid w:val="001B2394"/>
    <w:rsid w:val="001C2F70"/>
    <w:rsid w:val="001C3573"/>
    <w:rsid w:val="001D4135"/>
    <w:rsid w:val="001E5F00"/>
    <w:rsid w:val="001E7305"/>
    <w:rsid w:val="001F3766"/>
    <w:rsid w:val="00204C14"/>
    <w:rsid w:val="002051C7"/>
    <w:rsid w:val="0021425F"/>
    <w:rsid w:val="00221452"/>
    <w:rsid w:val="002277DA"/>
    <w:rsid w:val="00234465"/>
    <w:rsid w:val="00235153"/>
    <w:rsid w:val="00243968"/>
    <w:rsid w:val="00247A1D"/>
    <w:rsid w:val="00253175"/>
    <w:rsid w:val="002568C5"/>
    <w:rsid w:val="00263DEB"/>
    <w:rsid w:val="0026430E"/>
    <w:rsid w:val="002773B3"/>
    <w:rsid w:val="0028521A"/>
    <w:rsid w:val="002A1505"/>
    <w:rsid w:val="002B7EAD"/>
    <w:rsid w:val="002C0616"/>
    <w:rsid w:val="002D0BAD"/>
    <w:rsid w:val="002D42F2"/>
    <w:rsid w:val="002D4703"/>
    <w:rsid w:val="002E1467"/>
    <w:rsid w:val="002F0631"/>
    <w:rsid w:val="002F2516"/>
    <w:rsid w:val="00303FD1"/>
    <w:rsid w:val="00304522"/>
    <w:rsid w:val="00306195"/>
    <w:rsid w:val="00307F27"/>
    <w:rsid w:val="00315027"/>
    <w:rsid w:val="00315354"/>
    <w:rsid w:val="003163CB"/>
    <w:rsid w:val="00325917"/>
    <w:rsid w:val="00327E3A"/>
    <w:rsid w:val="00333CD2"/>
    <w:rsid w:val="003369DC"/>
    <w:rsid w:val="00340D90"/>
    <w:rsid w:val="00343994"/>
    <w:rsid w:val="00356965"/>
    <w:rsid w:val="00360EC6"/>
    <w:rsid w:val="0036270F"/>
    <w:rsid w:val="00364E96"/>
    <w:rsid w:val="00372F27"/>
    <w:rsid w:val="00373C52"/>
    <w:rsid w:val="00391532"/>
    <w:rsid w:val="00394FA2"/>
    <w:rsid w:val="00396179"/>
    <w:rsid w:val="003A1C2B"/>
    <w:rsid w:val="003A327C"/>
    <w:rsid w:val="003B4C9C"/>
    <w:rsid w:val="003C040F"/>
    <w:rsid w:val="003C4FC9"/>
    <w:rsid w:val="003C7386"/>
    <w:rsid w:val="003D4CFD"/>
    <w:rsid w:val="003E07D7"/>
    <w:rsid w:val="003E3FF8"/>
    <w:rsid w:val="003E45D1"/>
    <w:rsid w:val="003F742D"/>
    <w:rsid w:val="00401B93"/>
    <w:rsid w:val="0040554A"/>
    <w:rsid w:val="00405DE3"/>
    <w:rsid w:val="00412B5C"/>
    <w:rsid w:val="00423FD4"/>
    <w:rsid w:val="00433B67"/>
    <w:rsid w:val="00441F7F"/>
    <w:rsid w:val="00450B61"/>
    <w:rsid w:val="0046219D"/>
    <w:rsid w:val="004720D7"/>
    <w:rsid w:val="004722B2"/>
    <w:rsid w:val="00472F6E"/>
    <w:rsid w:val="00473C40"/>
    <w:rsid w:val="00477942"/>
    <w:rsid w:val="00477D40"/>
    <w:rsid w:val="004929B8"/>
    <w:rsid w:val="00492BAC"/>
    <w:rsid w:val="0049760F"/>
    <w:rsid w:val="004A5F49"/>
    <w:rsid w:val="004A6503"/>
    <w:rsid w:val="004A7A01"/>
    <w:rsid w:val="004B409E"/>
    <w:rsid w:val="004C70A4"/>
    <w:rsid w:val="004D14AC"/>
    <w:rsid w:val="004E5F19"/>
    <w:rsid w:val="004F3CB6"/>
    <w:rsid w:val="004F62D0"/>
    <w:rsid w:val="004F6AC3"/>
    <w:rsid w:val="00507E9F"/>
    <w:rsid w:val="005252DB"/>
    <w:rsid w:val="0052643F"/>
    <w:rsid w:val="0052661B"/>
    <w:rsid w:val="005327BC"/>
    <w:rsid w:val="0053392F"/>
    <w:rsid w:val="00534105"/>
    <w:rsid w:val="00546501"/>
    <w:rsid w:val="0055432D"/>
    <w:rsid w:val="00555D72"/>
    <w:rsid w:val="00562570"/>
    <w:rsid w:val="005A03C3"/>
    <w:rsid w:val="005B58A8"/>
    <w:rsid w:val="005B6C4C"/>
    <w:rsid w:val="005B717B"/>
    <w:rsid w:val="005B7A4B"/>
    <w:rsid w:val="005C2EFE"/>
    <w:rsid w:val="005C3A12"/>
    <w:rsid w:val="005D3542"/>
    <w:rsid w:val="005D401A"/>
    <w:rsid w:val="005E7B4E"/>
    <w:rsid w:val="005F2C95"/>
    <w:rsid w:val="005F3023"/>
    <w:rsid w:val="00614684"/>
    <w:rsid w:val="00622996"/>
    <w:rsid w:val="00627DE1"/>
    <w:rsid w:val="006406AA"/>
    <w:rsid w:val="00646F49"/>
    <w:rsid w:val="006510B5"/>
    <w:rsid w:val="00651E26"/>
    <w:rsid w:val="00652CD8"/>
    <w:rsid w:val="006718DD"/>
    <w:rsid w:val="00673E94"/>
    <w:rsid w:val="00680AA3"/>
    <w:rsid w:val="006904B0"/>
    <w:rsid w:val="00690550"/>
    <w:rsid w:val="006A62A6"/>
    <w:rsid w:val="006C01ED"/>
    <w:rsid w:val="006C6A0A"/>
    <w:rsid w:val="006D29B3"/>
    <w:rsid w:val="006E22B2"/>
    <w:rsid w:val="006E47F1"/>
    <w:rsid w:val="006E4B20"/>
    <w:rsid w:val="006F1048"/>
    <w:rsid w:val="006F3738"/>
    <w:rsid w:val="006F70BC"/>
    <w:rsid w:val="0070357C"/>
    <w:rsid w:val="00703C65"/>
    <w:rsid w:val="00706E3C"/>
    <w:rsid w:val="007115AA"/>
    <w:rsid w:val="00711C77"/>
    <w:rsid w:val="00717EC0"/>
    <w:rsid w:val="00720E32"/>
    <w:rsid w:val="0073534C"/>
    <w:rsid w:val="007400E9"/>
    <w:rsid w:val="007405DC"/>
    <w:rsid w:val="0074491D"/>
    <w:rsid w:val="0076100F"/>
    <w:rsid w:val="00767829"/>
    <w:rsid w:val="00767D1D"/>
    <w:rsid w:val="00773250"/>
    <w:rsid w:val="007774D9"/>
    <w:rsid w:val="00777CE1"/>
    <w:rsid w:val="007801A8"/>
    <w:rsid w:val="00782364"/>
    <w:rsid w:val="007867A9"/>
    <w:rsid w:val="00795F3A"/>
    <w:rsid w:val="00797308"/>
    <w:rsid w:val="007A3568"/>
    <w:rsid w:val="007A5D1A"/>
    <w:rsid w:val="007B0ECE"/>
    <w:rsid w:val="007C573C"/>
    <w:rsid w:val="007D2278"/>
    <w:rsid w:val="007D480F"/>
    <w:rsid w:val="007D5E4D"/>
    <w:rsid w:val="007E0879"/>
    <w:rsid w:val="007E301E"/>
    <w:rsid w:val="007F019B"/>
    <w:rsid w:val="007F7D3D"/>
    <w:rsid w:val="0080247A"/>
    <w:rsid w:val="00815D8D"/>
    <w:rsid w:val="008243C8"/>
    <w:rsid w:val="00833215"/>
    <w:rsid w:val="0083338F"/>
    <w:rsid w:val="0083557F"/>
    <w:rsid w:val="00850369"/>
    <w:rsid w:val="008576A6"/>
    <w:rsid w:val="008627AE"/>
    <w:rsid w:val="00863FFC"/>
    <w:rsid w:val="0086582D"/>
    <w:rsid w:val="00876C77"/>
    <w:rsid w:val="00884B19"/>
    <w:rsid w:val="00887BB5"/>
    <w:rsid w:val="00890D09"/>
    <w:rsid w:val="008A1564"/>
    <w:rsid w:val="008B2EE1"/>
    <w:rsid w:val="008B32C1"/>
    <w:rsid w:val="008B43B5"/>
    <w:rsid w:val="008B4524"/>
    <w:rsid w:val="008B73E6"/>
    <w:rsid w:val="008D51AB"/>
    <w:rsid w:val="008E472F"/>
    <w:rsid w:val="008E7AB2"/>
    <w:rsid w:val="008F001F"/>
    <w:rsid w:val="008F1CEC"/>
    <w:rsid w:val="009037A2"/>
    <w:rsid w:val="009038BE"/>
    <w:rsid w:val="00903EA5"/>
    <w:rsid w:val="009044C5"/>
    <w:rsid w:val="00905F79"/>
    <w:rsid w:val="009206FD"/>
    <w:rsid w:val="00924C1F"/>
    <w:rsid w:val="009259F9"/>
    <w:rsid w:val="00925F57"/>
    <w:rsid w:val="0092712D"/>
    <w:rsid w:val="009317BF"/>
    <w:rsid w:val="00946390"/>
    <w:rsid w:val="00946F02"/>
    <w:rsid w:val="009471CD"/>
    <w:rsid w:val="00954E38"/>
    <w:rsid w:val="0095554B"/>
    <w:rsid w:val="0096187A"/>
    <w:rsid w:val="009670B2"/>
    <w:rsid w:val="0097159A"/>
    <w:rsid w:val="00971A91"/>
    <w:rsid w:val="0097743E"/>
    <w:rsid w:val="009823FA"/>
    <w:rsid w:val="00982797"/>
    <w:rsid w:val="00993729"/>
    <w:rsid w:val="00994526"/>
    <w:rsid w:val="009A6A7E"/>
    <w:rsid w:val="009A74B6"/>
    <w:rsid w:val="009B072A"/>
    <w:rsid w:val="009B7BEB"/>
    <w:rsid w:val="009C4229"/>
    <w:rsid w:val="009C5FBA"/>
    <w:rsid w:val="009D2079"/>
    <w:rsid w:val="009E1428"/>
    <w:rsid w:val="009E2A6A"/>
    <w:rsid w:val="009E4BE3"/>
    <w:rsid w:val="00A0341E"/>
    <w:rsid w:val="00A03759"/>
    <w:rsid w:val="00A1179B"/>
    <w:rsid w:val="00A15B02"/>
    <w:rsid w:val="00A17884"/>
    <w:rsid w:val="00A21DEA"/>
    <w:rsid w:val="00A24A1B"/>
    <w:rsid w:val="00A34674"/>
    <w:rsid w:val="00A40FAE"/>
    <w:rsid w:val="00A44657"/>
    <w:rsid w:val="00A46131"/>
    <w:rsid w:val="00A511EB"/>
    <w:rsid w:val="00A523CB"/>
    <w:rsid w:val="00A62C15"/>
    <w:rsid w:val="00A63F15"/>
    <w:rsid w:val="00A80601"/>
    <w:rsid w:val="00A9631A"/>
    <w:rsid w:val="00AA0560"/>
    <w:rsid w:val="00AA513A"/>
    <w:rsid w:val="00AB011B"/>
    <w:rsid w:val="00AB2729"/>
    <w:rsid w:val="00AB51A4"/>
    <w:rsid w:val="00AB7CF4"/>
    <w:rsid w:val="00AC1658"/>
    <w:rsid w:val="00AC279D"/>
    <w:rsid w:val="00AD6CD6"/>
    <w:rsid w:val="00AD7E70"/>
    <w:rsid w:val="00AE2846"/>
    <w:rsid w:val="00AE3EED"/>
    <w:rsid w:val="00AE7FAD"/>
    <w:rsid w:val="00B02D50"/>
    <w:rsid w:val="00B06A56"/>
    <w:rsid w:val="00B15701"/>
    <w:rsid w:val="00B15CED"/>
    <w:rsid w:val="00B21102"/>
    <w:rsid w:val="00B22DD9"/>
    <w:rsid w:val="00B23B09"/>
    <w:rsid w:val="00B31CBA"/>
    <w:rsid w:val="00B33222"/>
    <w:rsid w:val="00B5452E"/>
    <w:rsid w:val="00B61566"/>
    <w:rsid w:val="00B65F98"/>
    <w:rsid w:val="00B6690C"/>
    <w:rsid w:val="00B67C99"/>
    <w:rsid w:val="00B743E0"/>
    <w:rsid w:val="00BA064B"/>
    <w:rsid w:val="00BB6C32"/>
    <w:rsid w:val="00BC1B37"/>
    <w:rsid w:val="00BD6B42"/>
    <w:rsid w:val="00BF1090"/>
    <w:rsid w:val="00BF1F6C"/>
    <w:rsid w:val="00BF5585"/>
    <w:rsid w:val="00C04959"/>
    <w:rsid w:val="00C16B7C"/>
    <w:rsid w:val="00C26FF6"/>
    <w:rsid w:val="00C27119"/>
    <w:rsid w:val="00C365A7"/>
    <w:rsid w:val="00C37ABE"/>
    <w:rsid w:val="00C53F99"/>
    <w:rsid w:val="00C566E2"/>
    <w:rsid w:val="00C71FBF"/>
    <w:rsid w:val="00C7458D"/>
    <w:rsid w:val="00C82BC1"/>
    <w:rsid w:val="00C92FAC"/>
    <w:rsid w:val="00C94CA7"/>
    <w:rsid w:val="00C96934"/>
    <w:rsid w:val="00C97A55"/>
    <w:rsid w:val="00CA0368"/>
    <w:rsid w:val="00CB6A9C"/>
    <w:rsid w:val="00CC1601"/>
    <w:rsid w:val="00CC6274"/>
    <w:rsid w:val="00CD02DF"/>
    <w:rsid w:val="00CD1E72"/>
    <w:rsid w:val="00CD4684"/>
    <w:rsid w:val="00CD63BC"/>
    <w:rsid w:val="00CD73C5"/>
    <w:rsid w:val="00CE0397"/>
    <w:rsid w:val="00CE460E"/>
    <w:rsid w:val="00CF09ED"/>
    <w:rsid w:val="00CF28F5"/>
    <w:rsid w:val="00D003CD"/>
    <w:rsid w:val="00D065DF"/>
    <w:rsid w:val="00D12BFA"/>
    <w:rsid w:val="00D1301A"/>
    <w:rsid w:val="00D17338"/>
    <w:rsid w:val="00D2584F"/>
    <w:rsid w:val="00D34409"/>
    <w:rsid w:val="00D34833"/>
    <w:rsid w:val="00D3503C"/>
    <w:rsid w:val="00D413D3"/>
    <w:rsid w:val="00D64A0D"/>
    <w:rsid w:val="00D67AC4"/>
    <w:rsid w:val="00D724AD"/>
    <w:rsid w:val="00D74D7E"/>
    <w:rsid w:val="00D84767"/>
    <w:rsid w:val="00D90FD5"/>
    <w:rsid w:val="00DA2623"/>
    <w:rsid w:val="00DB2E96"/>
    <w:rsid w:val="00DB6DB3"/>
    <w:rsid w:val="00DB7ABF"/>
    <w:rsid w:val="00DC07FE"/>
    <w:rsid w:val="00DD28E9"/>
    <w:rsid w:val="00DE3B1C"/>
    <w:rsid w:val="00DE499A"/>
    <w:rsid w:val="00DE4B95"/>
    <w:rsid w:val="00E034E5"/>
    <w:rsid w:val="00E05C39"/>
    <w:rsid w:val="00E1069E"/>
    <w:rsid w:val="00E13318"/>
    <w:rsid w:val="00E16087"/>
    <w:rsid w:val="00E20700"/>
    <w:rsid w:val="00E30F04"/>
    <w:rsid w:val="00E42830"/>
    <w:rsid w:val="00E45BCB"/>
    <w:rsid w:val="00E45ECF"/>
    <w:rsid w:val="00E57D42"/>
    <w:rsid w:val="00E65BBD"/>
    <w:rsid w:val="00E70FDB"/>
    <w:rsid w:val="00E775F3"/>
    <w:rsid w:val="00E80963"/>
    <w:rsid w:val="00E87E35"/>
    <w:rsid w:val="00E93F10"/>
    <w:rsid w:val="00E946AB"/>
    <w:rsid w:val="00E94EB9"/>
    <w:rsid w:val="00EB75D9"/>
    <w:rsid w:val="00EC1CBA"/>
    <w:rsid w:val="00EC4C98"/>
    <w:rsid w:val="00ED2F8D"/>
    <w:rsid w:val="00EE5EBC"/>
    <w:rsid w:val="00EE6A75"/>
    <w:rsid w:val="00EE7FED"/>
    <w:rsid w:val="00F102CA"/>
    <w:rsid w:val="00F329CC"/>
    <w:rsid w:val="00F3610D"/>
    <w:rsid w:val="00F40E85"/>
    <w:rsid w:val="00F41769"/>
    <w:rsid w:val="00F421FF"/>
    <w:rsid w:val="00F52EB4"/>
    <w:rsid w:val="00F607E9"/>
    <w:rsid w:val="00F63C6A"/>
    <w:rsid w:val="00F67833"/>
    <w:rsid w:val="00F7419F"/>
    <w:rsid w:val="00F74A46"/>
    <w:rsid w:val="00F7593D"/>
    <w:rsid w:val="00F9147C"/>
    <w:rsid w:val="00FB2C7A"/>
    <w:rsid w:val="00FB43A8"/>
    <w:rsid w:val="00FB7338"/>
    <w:rsid w:val="00FC3135"/>
    <w:rsid w:val="00FC6CA1"/>
    <w:rsid w:val="00FC7FC7"/>
    <w:rsid w:val="00FD10EB"/>
    <w:rsid w:val="00FD6413"/>
    <w:rsid w:val="00FE0A30"/>
    <w:rsid w:val="00FF2A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FA9081C-46FC-48C5-AE59-DFBB3C7E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paragraph" w:customStyle="1" w:styleId="Default">
    <w:name w:val="Default"/>
    <w:rsid w:val="001826D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360">
      <w:bodyDiv w:val="1"/>
      <w:marLeft w:val="0"/>
      <w:marRight w:val="0"/>
      <w:marTop w:val="0"/>
      <w:marBottom w:val="0"/>
      <w:divBdr>
        <w:top w:val="none" w:sz="0" w:space="0" w:color="auto"/>
        <w:left w:val="none" w:sz="0" w:space="0" w:color="auto"/>
        <w:bottom w:val="none" w:sz="0" w:space="0" w:color="auto"/>
        <w:right w:val="none" w:sz="0" w:space="0" w:color="auto"/>
      </w:divBdr>
    </w:div>
    <w:div w:id="1610507165">
      <w:bodyDiv w:val="1"/>
      <w:marLeft w:val="0"/>
      <w:marRight w:val="0"/>
      <w:marTop w:val="0"/>
      <w:marBottom w:val="0"/>
      <w:divBdr>
        <w:top w:val="none" w:sz="0" w:space="0" w:color="auto"/>
        <w:left w:val="none" w:sz="0" w:space="0" w:color="auto"/>
        <w:bottom w:val="none" w:sz="0" w:space="0" w:color="auto"/>
        <w:right w:val="none" w:sz="0" w:space="0" w:color="auto"/>
      </w:divBdr>
    </w:div>
    <w:div w:id="1723406908">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2355595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s://emu.dk/sites/default/files/2019-03/7044%20EVA%20SPL%20Publikation_web_1.pdf" TargetMode="External"/><Relationship Id="rId25" Type="http://schemas.openxmlformats.org/officeDocument/2006/relationships/image" Target="media/image11.png"/><Relationship Id="rId33" Type="http://schemas.openxmlformats.org/officeDocument/2006/relationships/oleObject" Target="embeddings/oleObject2.bin"/><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hyperlink" Target="https://kilden.helsingor.dk/itogvaerktoejer/Information_om_boerneomraadet_0-18_aar/Lists/Vrktjskasse%20brneomrdet/Attachments/80/Overgang_dagtilbud_skoler_revideret%202018.pdf" TargetMode="External"/><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3.bin"/><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image" Target="media/image19.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224BF5"/>
    <w:rsid w:val="00345F41"/>
    <w:rsid w:val="00662808"/>
    <w:rsid w:val="008C6441"/>
    <w:rsid w:val="00935459"/>
    <w:rsid w:val="00950F91"/>
    <w:rsid w:val="0095383A"/>
    <w:rsid w:val="00B47502"/>
    <w:rsid w:val="00BD234E"/>
    <w:rsid w:val="00C12C62"/>
    <w:rsid w:val="00C56ED5"/>
    <w:rsid w:val="00CC4FF7"/>
    <w:rsid w:val="00D26A09"/>
    <w:rsid w:val="00DA5818"/>
    <w:rsid w:val="00DD3B6B"/>
    <w:rsid w:val="00EA03B5"/>
    <w:rsid w:val="00EA509C"/>
    <w:rsid w:val="00EA6A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 w:type="paragraph" w:customStyle="1" w:styleId="DD555E4AFA624D559B01FC7248CA04CF">
    <w:name w:val="DD555E4AFA624D559B01FC7248CA04CF"/>
    <w:rsid w:val="00345F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Snerlen         Helsingør kommune</ns:dagtilbudsnavn>
    <ns:aarstal>2020 - 2022</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12682968-2295-40CF-8E73-158A5C0E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TotalTime>
  <Pages>32</Pages>
  <Words>12005</Words>
  <Characters>63867</Characters>
  <Application>Microsoft Office Word</Application>
  <DocSecurity>4</DocSecurity>
  <Lines>1205</Lines>
  <Paragraphs>480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75392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Mette Jacobsen</cp:lastModifiedBy>
  <cp:revision>2</cp:revision>
  <cp:lastPrinted>2019-12-18T11:52:00Z</cp:lastPrinted>
  <dcterms:created xsi:type="dcterms:W3CDTF">2021-08-30T07:55:00Z</dcterms:created>
  <dcterms:modified xsi:type="dcterms:W3CDTF">2021-08-30T07:55:00Z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{EFAC4844-9683-4B08-82A4-F950D51C98B6}</vt:lpwstr>
  </property>
</Properties>
</file>